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b/>
          <w:sz w:val="28"/>
          <w:lang w:val="fr-CH"/>
        </w:rPr>
        <w:t xml:space="preserve">Formulaire de candidature - représentant(e) des membres individuels 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Default="005600A8" w:rsidP="005600A8">
      <w:pPr>
        <w:rPr>
          <w:rFonts w:cs="Arial"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39"/>
        <w:gridCol w:w="6138"/>
      </w:tblGrid>
      <w:tr w:rsidR="005600A8" w:rsidTr="00560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Nom*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Pr="005600A8" w:rsidRDefault="005600A8" w:rsidP="005600A8">
            <w:pPr>
              <w:rPr>
                <w:rFonts w:cs="Arial"/>
              </w:rPr>
            </w:pPr>
            <w:proofErr w:type="spellStart"/>
            <w:r w:rsidRPr="005600A8">
              <w:rPr>
                <w:rFonts w:cs="Arial"/>
              </w:rPr>
              <w:t>Prénom</w:t>
            </w:r>
            <w:proofErr w:type="spellEnd"/>
            <w:r w:rsidRPr="005600A8">
              <w:rPr>
                <w:rFonts w:cs="Arial"/>
              </w:rPr>
              <w:t>*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</w:rPr>
            </w:pPr>
          </w:p>
          <w:p w:rsidR="005600A8" w:rsidRPr="005600A8" w:rsidRDefault="005600A8" w:rsidP="005600A8">
            <w:pPr>
              <w:rPr>
                <w:rFonts w:cs="Arial"/>
              </w:rPr>
            </w:pPr>
            <w:r w:rsidRPr="005600A8">
              <w:rPr>
                <w:rFonts w:cs="Arial"/>
              </w:rPr>
              <w:t>Adresse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Code postal/Lieu*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E-Mail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Mobile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Date de naissance*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Profession*</w:t>
            </w:r>
          </w:p>
        </w:tc>
        <w:tc>
          <w:tcPr>
            <w:tcW w:w="6237" w:type="dxa"/>
          </w:tcPr>
          <w:p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Hobbies*</w:t>
            </w:r>
          </w:p>
        </w:tc>
        <w:tc>
          <w:tcPr>
            <w:tcW w:w="6237" w:type="dxa"/>
          </w:tcPr>
          <w:p w:rsidR="005600A8" w:rsidRDefault="005600A8" w:rsidP="00674F1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Langues*</w:t>
            </w:r>
          </w:p>
        </w:tc>
        <w:tc>
          <w:tcPr>
            <w:tcW w:w="6237" w:type="dxa"/>
          </w:tcPr>
          <w:p w:rsidR="005600A8" w:rsidRDefault="005600A8" w:rsidP="00674F18">
            <w:pPr>
              <w:rPr>
                <w:rFonts w:cs="Arial"/>
                <w:lang w:val="fr-CH"/>
              </w:rPr>
            </w:pPr>
          </w:p>
        </w:tc>
      </w:tr>
      <w:tr w:rsidR="005600A8" w:rsidTr="005600A8">
        <w:tc>
          <w:tcPr>
            <w:tcW w:w="2660" w:type="dxa"/>
          </w:tcPr>
          <w:p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Historique de plongée*</w:t>
            </w:r>
          </w:p>
        </w:tc>
        <w:tc>
          <w:tcPr>
            <w:tcW w:w="6237" w:type="dxa"/>
          </w:tcPr>
          <w:p w:rsidR="005600A8" w:rsidRDefault="005600A8" w:rsidP="00674F18">
            <w:pPr>
              <w:rPr>
                <w:rFonts w:cs="Arial"/>
                <w:lang w:val="fr-CH"/>
              </w:rPr>
            </w:pPr>
          </w:p>
        </w:tc>
      </w:tr>
    </w:tbl>
    <w:p w:rsid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Pourquoi je pose ma candidature de représent</w:t>
      </w:r>
      <w:r>
        <w:rPr>
          <w:rFonts w:cs="Arial"/>
          <w:lang w:val="fr-CH"/>
        </w:rPr>
        <w:t>ant (e) des membres individuels</w:t>
      </w:r>
      <w:r w:rsidRPr="005600A8">
        <w:rPr>
          <w:rFonts w:cs="Arial"/>
          <w:lang w:val="fr-CH"/>
        </w:rPr>
        <w:t>? (motivation)*: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Default="005600A8" w:rsidP="005600A8">
      <w:pPr>
        <w:rPr>
          <w:rFonts w:cs="Arial"/>
          <w:lang w:val="fr-CH"/>
        </w:rPr>
      </w:pPr>
    </w:p>
    <w:p w:rsidR="009E3102" w:rsidRDefault="009E3102" w:rsidP="005600A8">
      <w:pPr>
        <w:rPr>
          <w:rFonts w:cs="Arial"/>
          <w:lang w:val="fr-CH"/>
        </w:rPr>
      </w:pPr>
    </w:p>
    <w:p w:rsidR="009E3102" w:rsidRPr="005600A8" w:rsidRDefault="009E3102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lastRenderedPageBreak/>
        <w:t>Pourquoi j’aimerais m’investir en tant que représentant (e) des membres individuels*: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………………………………………………………………………………………………….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Pou</w:t>
      </w:r>
      <w:r>
        <w:rPr>
          <w:rFonts w:cs="Arial"/>
          <w:lang w:val="fr-CH"/>
        </w:rPr>
        <w:t>rquoi devez-vous voter pour moi</w:t>
      </w:r>
      <w:r w:rsidRPr="005600A8">
        <w:rPr>
          <w:rFonts w:cs="Arial"/>
          <w:lang w:val="fr-CH"/>
        </w:rPr>
        <w:t>?*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Mon poisson préféré*: ……………………………………………………………….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Meilleur site de plongée en Suisse:* ………………………………………………………….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Meilleur site mondial de plongée:* ………………………………………………………………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Merci d’envoyer ce formulaire de candidature, accompagné d’une photo portrait à :</w:t>
      </w: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admin@susv.ch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Délai d’envoi: 15.11.2018</w:t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Lieu, date</w:t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  <w:t>Signature</w:t>
      </w:r>
    </w:p>
    <w:p w:rsidR="005600A8" w:rsidRDefault="005600A8" w:rsidP="005600A8">
      <w:pPr>
        <w:rPr>
          <w:rFonts w:cs="Arial"/>
          <w:lang w:val="fr-CH"/>
        </w:rPr>
      </w:pPr>
    </w:p>
    <w:p w:rsidR="009E3102" w:rsidRPr="005600A8" w:rsidRDefault="009E3102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……………………………………………………………..</w:t>
      </w:r>
      <w:r w:rsidRPr="005600A8">
        <w:rPr>
          <w:rFonts w:cs="Arial"/>
          <w:lang w:val="fr-CH"/>
        </w:rPr>
        <w:tab/>
      </w:r>
    </w:p>
    <w:p w:rsidR="005600A8" w:rsidRPr="005600A8" w:rsidRDefault="005600A8" w:rsidP="005600A8">
      <w:pPr>
        <w:rPr>
          <w:rFonts w:cs="Arial"/>
          <w:lang w:val="fr-CH"/>
        </w:rPr>
      </w:pPr>
    </w:p>
    <w:p w:rsidR="005600A8" w:rsidRPr="005600A8" w:rsidRDefault="005600A8" w:rsidP="005600A8">
      <w:pPr>
        <w:rPr>
          <w:rFonts w:cs="Arial"/>
          <w:lang w:val="fr-CH"/>
        </w:rPr>
      </w:pPr>
    </w:p>
    <w:p w:rsidR="00372D64" w:rsidRPr="005600A8" w:rsidRDefault="005600A8" w:rsidP="009E3102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*ces indications seront utilisées pour la présentation officielle</w:t>
      </w:r>
      <w:bookmarkStart w:id="0" w:name="_GoBack"/>
      <w:bookmarkEnd w:id="0"/>
    </w:p>
    <w:sectPr w:rsidR="00372D64" w:rsidRPr="005600A8" w:rsidSect="009C6762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835" w:right="1418" w:bottom="1928" w:left="1701" w:header="62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CE2" w:rsidRDefault="00197CE2">
      <w:r>
        <w:separator/>
      </w:r>
    </w:p>
    <w:p w:rsidR="00197CE2" w:rsidRDefault="00197CE2"/>
    <w:p w:rsidR="00197CE2" w:rsidRDefault="00197CE2"/>
  </w:endnote>
  <w:endnote w:type="continuationSeparator" w:id="0">
    <w:p w:rsidR="00197CE2" w:rsidRDefault="00197CE2">
      <w:r>
        <w:continuationSeparator/>
      </w:r>
    </w:p>
    <w:p w:rsidR="00197CE2" w:rsidRDefault="00197CE2"/>
    <w:p w:rsidR="00197CE2" w:rsidRDefault="00197C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57 Condensed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Univers LT 67 CondensedBold">
    <w:altName w:val="Britannic Bold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2E3" w:rsidRPr="00D2225E" w:rsidRDefault="005600A8" w:rsidP="009C6762">
    <w:pPr>
      <w:pStyle w:val="Fuzeile"/>
      <w:ind w:left="-1701"/>
      <w:rPr>
        <w:szCs w:val="16"/>
      </w:rPr>
    </w:pPr>
    <w:r>
      <w:rPr>
        <w:noProof/>
        <w:szCs w:val="16"/>
      </w:rPr>
      <w:drawing>
        <wp:inline distT="0" distB="0" distL="0" distR="0">
          <wp:extent cx="7562850" cy="942975"/>
          <wp:effectExtent l="0" t="0" r="0" b="0"/>
          <wp:docPr id="1" name="Bild 1" descr="SUSV_Bb_201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V_Bb_2018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1C0" w:rsidRDefault="005600A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5822315</wp:posOffset>
              </wp:positionH>
              <wp:positionV relativeFrom="paragraph">
                <wp:posOffset>138430</wp:posOffset>
              </wp:positionV>
              <wp:extent cx="676275" cy="279400"/>
              <wp:effectExtent l="12065" t="5080" r="6985" b="10795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64C5E" id="Rectangle 21" o:spid="_x0000_s1026" style="position:absolute;margin-left:458.45pt;margin-top:10.9pt;width:53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"/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-1077595</wp:posOffset>
          </wp:positionH>
          <wp:positionV relativeFrom="paragraph">
            <wp:posOffset>-699135</wp:posOffset>
          </wp:positionV>
          <wp:extent cx="7538085" cy="1346200"/>
          <wp:effectExtent l="0" t="0" r="0" b="0"/>
          <wp:wrapNone/>
          <wp:docPr id="17" name="Bild 17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1654175</wp:posOffset>
              </wp:positionH>
              <wp:positionV relativeFrom="paragraph">
                <wp:posOffset>213995</wp:posOffset>
              </wp:positionV>
              <wp:extent cx="914400" cy="450215"/>
              <wp:effectExtent l="6350" t="13970" r="12700" b="1206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450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DDB8E8" id="Rectangle 20" o:spid="_x0000_s1026" style="position:absolute;margin-left:130.25pt;margin-top:16.85pt;width:1in;height: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CE2" w:rsidRDefault="00197CE2">
      <w:r>
        <w:separator/>
      </w:r>
    </w:p>
    <w:p w:rsidR="00197CE2" w:rsidRDefault="00197CE2"/>
    <w:p w:rsidR="00197CE2" w:rsidRDefault="00197CE2"/>
  </w:footnote>
  <w:footnote w:type="continuationSeparator" w:id="0">
    <w:p w:rsidR="00197CE2" w:rsidRDefault="00197CE2">
      <w:r>
        <w:continuationSeparator/>
      </w:r>
    </w:p>
    <w:p w:rsidR="00197CE2" w:rsidRDefault="00197CE2"/>
    <w:p w:rsidR="00197CE2" w:rsidRDefault="00197C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5C1" w:rsidRDefault="005600A8">
    <w:pPr>
      <w:pStyle w:val="Kopfzeile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-81915</wp:posOffset>
          </wp:positionV>
          <wp:extent cx="3797935" cy="879475"/>
          <wp:effectExtent l="0" t="0" r="0" b="0"/>
          <wp:wrapNone/>
          <wp:docPr id="28" name="Bild 28" descr="SUSV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USV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F54" w:rsidRDefault="005600A8">
    <w:pPr>
      <w:pStyle w:val="Kopfzeile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-1090295</wp:posOffset>
          </wp:positionH>
          <wp:positionV relativeFrom="paragraph">
            <wp:posOffset>-398145</wp:posOffset>
          </wp:positionV>
          <wp:extent cx="7588885" cy="1450975"/>
          <wp:effectExtent l="0" t="0" r="0" b="0"/>
          <wp:wrapNone/>
          <wp:docPr id="14" name="Bild 14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CE2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7D80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C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620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4923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0AC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126C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6A8CE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DFE9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234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AA2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536C23"/>
    <w:multiLevelType w:val="multilevel"/>
    <w:tmpl w:val="C11027BC"/>
    <w:lvl w:ilvl="0">
      <w:numFmt w:val="bullet"/>
      <w:lvlText w:val="─"/>
      <w:lvlJc w:val="left"/>
      <w:pPr>
        <w:tabs>
          <w:tab w:val="num" w:pos="1080"/>
        </w:tabs>
        <w:ind w:left="1080" w:hanging="655"/>
      </w:pPr>
      <w:rPr>
        <w:rFonts w:ascii="GarmdITC Bk BT" w:hAnsi="GarmdITC Bk BT" w:hint="default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5485A"/>
    <w:multiLevelType w:val="hybridMultilevel"/>
    <w:tmpl w:val="9EE8BCB8"/>
    <w:lvl w:ilvl="0" w:tplc="8CC032AA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E2946"/>
    <w:multiLevelType w:val="hybridMultilevel"/>
    <w:tmpl w:val="4EF44964"/>
    <w:lvl w:ilvl="0" w:tplc="67ACCA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401CEC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632161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6F0736"/>
    <w:multiLevelType w:val="multilevel"/>
    <w:tmpl w:val="33465E02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7B4B63"/>
    <w:multiLevelType w:val="hybridMultilevel"/>
    <w:tmpl w:val="CE5E8672"/>
    <w:lvl w:ilvl="0" w:tplc="3FDE7710">
      <w:start w:val="1"/>
      <w:numFmt w:val="bullet"/>
      <w:pStyle w:val="susvaufzhlung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4875DA"/>
    <w:multiLevelType w:val="hybridMultilevel"/>
    <w:tmpl w:val="CE4CF016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7B10"/>
    <w:multiLevelType w:val="multilevel"/>
    <w:tmpl w:val="10B2011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B35B5"/>
    <w:multiLevelType w:val="hybridMultilevel"/>
    <w:tmpl w:val="433487F2"/>
    <w:lvl w:ilvl="0" w:tplc="B6242A44">
      <w:start w:val="1"/>
      <w:numFmt w:val="bullet"/>
      <w:lvlText w:val="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E0F97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E5CC6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E3B23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22207"/>
    <w:multiLevelType w:val="hybridMultilevel"/>
    <w:tmpl w:val="4168B8E4"/>
    <w:lvl w:ilvl="0" w:tplc="D62CED2E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86F33"/>
    <w:multiLevelType w:val="multilevel"/>
    <w:tmpl w:val="9BE8809E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6218E"/>
    <w:multiLevelType w:val="multilevel"/>
    <w:tmpl w:val="01E87722"/>
    <w:lvl w:ilvl="0">
      <w:start w:val="1"/>
      <w:numFmt w:val="decimal"/>
      <w:suff w:val="space"/>
      <w:lvlText w:val="%1"/>
      <w:lvlJc w:val="left"/>
      <w:pPr>
        <w:ind w:left="851" w:hanging="851"/>
      </w:pPr>
      <w:rPr>
        <w:rFonts w:ascii="Arial Narrow" w:hAnsi="Arial Narrow" w:hint="default"/>
        <w:b/>
        <w:i w:val="0"/>
        <w:sz w:val="64"/>
        <w:szCs w:val="64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Arial Narrow" w:hAnsi="Arial Narrow" w:hint="default"/>
        <w:b/>
        <w:i w:val="0"/>
        <w:sz w:val="40"/>
        <w:szCs w:val="40"/>
      </w:rPr>
    </w:lvl>
    <w:lvl w:ilvl="2">
      <w:start w:val="1"/>
      <w:numFmt w:val="decimal"/>
      <w:suff w:val="space"/>
      <w:lvlText w:val="%1.%2.%3"/>
      <w:lvlJc w:val="left"/>
      <w:pPr>
        <w:ind w:left="8789" w:hanging="8789"/>
      </w:pPr>
      <w:rPr>
        <w:rFonts w:ascii="Arial Narrow" w:hAnsi="Arial Narrow" w:hint="default"/>
        <w:b/>
        <w:i w:val="0"/>
        <w:sz w:val="28"/>
        <w:szCs w:val="28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D2345A2"/>
    <w:multiLevelType w:val="multilevel"/>
    <w:tmpl w:val="78DC1B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0625E0"/>
    <w:multiLevelType w:val="multilevel"/>
    <w:tmpl w:val="26CCAB04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D1BD8"/>
    <w:multiLevelType w:val="hybridMultilevel"/>
    <w:tmpl w:val="D100AD04"/>
    <w:lvl w:ilvl="0" w:tplc="E6E449DA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C14DF7"/>
    <w:multiLevelType w:val="hybridMultilevel"/>
    <w:tmpl w:val="BEDA2ABC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52DE0"/>
    <w:multiLevelType w:val="multilevel"/>
    <w:tmpl w:val="DD22EBC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308BC"/>
    <w:multiLevelType w:val="hybridMultilevel"/>
    <w:tmpl w:val="78DC1B00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AE7FAA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33F3B"/>
    <w:multiLevelType w:val="multilevel"/>
    <w:tmpl w:val="4EF449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385DB2"/>
    <w:multiLevelType w:val="hybridMultilevel"/>
    <w:tmpl w:val="9996A84A"/>
    <w:lvl w:ilvl="0" w:tplc="9E42CD18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26"/>
  </w:num>
  <w:num w:numId="4">
    <w:abstractNumId w:val="32"/>
  </w:num>
  <w:num w:numId="5">
    <w:abstractNumId w:val="27"/>
  </w:num>
  <w:num w:numId="6">
    <w:abstractNumId w:val="13"/>
  </w:num>
  <w:num w:numId="7">
    <w:abstractNumId w:val="34"/>
  </w:num>
  <w:num w:numId="8">
    <w:abstractNumId w:val="29"/>
  </w:num>
  <w:num w:numId="9">
    <w:abstractNumId w:val="35"/>
  </w:num>
  <w:num w:numId="10">
    <w:abstractNumId w:val="15"/>
  </w:num>
  <w:num w:numId="11">
    <w:abstractNumId w:val="11"/>
  </w:num>
  <w:num w:numId="12">
    <w:abstractNumId w:val="21"/>
  </w:num>
  <w:num w:numId="13">
    <w:abstractNumId w:val="22"/>
  </w:num>
  <w:num w:numId="14">
    <w:abstractNumId w:val="23"/>
  </w:num>
  <w:num w:numId="15">
    <w:abstractNumId w:val="14"/>
  </w:num>
  <w:num w:numId="16">
    <w:abstractNumId w:val="33"/>
  </w:num>
  <w:num w:numId="17">
    <w:abstractNumId w:val="16"/>
  </w:num>
  <w:num w:numId="18">
    <w:abstractNumId w:val="28"/>
  </w:num>
  <w:num w:numId="19">
    <w:abstractNumId w:val="12"/>
  </w:num>
  <w:num w:numId="20">
    <w:abstractNumId w:val="31"/>
  </w:num>
  <w:num w:numId="21">
    <w:abstractNumId w:val="18"/>
  </w:num>
  <w:num w:numId="22">
    <w:abstractNumId w:val="19"/>
  </w:num>
  <w:num w:numId="23">
    <w:abstractNumId w:val="30"/>
  </w:num>
  <w:num w:numId="24">
    <w:abstractNumId w:val="25"/>
  </w:num>
  <w:num w:numId="25">
    <w:abstractNumId w:val="24"/>
  </w:num>
  <w:num w:numId="26">
    <w:abstractNumId w:val="10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24"/>
  </w:num>
  <w:num w:numId="32">
    <w:abstractNumId w:val="20"/>
  </w:num>
  <w:num w:numId="33">
    <w:abstractNumId w:val="17"/>
  </w:num>
  <w:num w:numId="34">
    <w:abstractNumId w:val="9"/>
  </w:num>
  <w:num w:numId="35">
    <w:abstractNumId w:val="4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F7"/>
    <w:rsid w:val="00016C4D"/>
    <w:rsid w:val="00022AF3"/>
    <w:rsid w:val="00032074"/>
    <w:rsid w:val="00033011"/>
    <w:rsid w:val="000358CD"/>
    <w:rsid w:val="00036580"/>
    <w:rsid w:val="00044E8A"/>
    <w:rsid w:val="000645B0"/>
    <w:rsid w:val="00064CDE"/>
    <w:rsid w:val="00082A2B"/>
    <w:rsid w:val="00092CF5"/>
    <w:rsid w:val="000A44B1"/>
    <w:rsid w:val="000A6806"/>
    <w:rsid w:val="000B51B8"/>
    <w:rsid w:val="000B5BAE"/>
    <w:rsid w:val="000B5D66"/>
    <w:rsid w:val="000C0664"/>
    <w:rsid w:val="000C6101"/>
    <w:rsid w:val="000C7937"/>
    <w:rsid w:val="000D5F8D"/>
    <w:rsid w:val="000E4ECE"/>
    <w:rsid w:val="000E7D6A"/>
    <w:rsid w:val="00102B26"/>
    <w:rsid w:val="00107C0D"/>
    <w:rsid w:val="00110530"/>
    <w:rsid w:val="0013318C"/>
    <w:rsid w:val="00146241"/>
    <w:rsid w:val="00167E8D"/>
    <w:rsid w:val="0017687B"/>
    <w:rsid w:val="001931D1"/>
    <w:rsid w:val="00197CE2"/>
    <w:rsid w:val="001B6DD8"/>
    <w:rsid w:val="001C58FF"/>
    <w:rsid w:val="001D5572"/>
    <w:rsid w:val="001D70AC"/>
    <w:rsid w:val="001E34D6"/>
    <w:rsid w:val="001F3C34"/>
    <w:rsid w:val="001F56C3"/>
    <w:rsid w:val="002135F7"/>
    <w:rsid w:val="00232770"/>
    <w:rsid w:val="0025379A"/>
    <w:rsid w:val="00287109"/>
    <w:rsid w:val="002878F5"/>
    <w:rsid w:val="002C6DB2"/>
    <w:rsid w:val="002D57D9"/>
    <w:rsid w:val="002E1130"/>
    <w:rsid w:val="002E20AB"/>
    <w:rsid w:val="002E22CC"/>
    <w:rsid w:val="002F00A1"/>
    <w:rsid w:val="002F3893"/>
    <w:rsid w:val="002F6371"/>
    <w:rsid w:val="0030646F"/>
    <w:rsid w:val="00316948"/>
    <w:rsid w:val="0032323B"/>
    <w:rsid w:val="003241C7"/>
    <w:rsid w:val="0033635A"/>
    <w:rsid w:val="00337985"/>
    <w:rsid w:val="00342C5A"/>
    <w:rsid w:val="00346353"/>
    <w:rsid w:val="00351419"/>
    <w:rsid w:val="003610AA"/>
    <w:rsid w:val="003621F7"/>
    <w:rsid w:val="00366D47"/>
    <w:rsid w:val="00367248"/>
    <w:rsid w:val="00370DDA"/>
    <w:rsid w:val="00372D64"/>
    <w:rsid w:val="00372E6F"/>
    <w:rsid w:val="00381504"/>
    <w:rsid w:val="0038604F"/>
    <w:rsid w:val="0038613A"/>
    <w:rsid w:val="00386AE1"/>
    <w:rsid w:val="003C35DE"/>
    <w:rsid w:val="003D1D05"/>
    <w:rsid w:val="003E5EC1"/>
    <w:rsid w:val="0040415F"/>
    <w:rsid w:val="004121F9"/>
    <w:rsid w:val="00433502"/>
    <w:rsid w:val="00437341"/>
    <w:rsid w:val="0044002B"/>
    <w:rsid w:val="004423A4"/>
    <w:rsid w:val="00443C94"/>
    <w:rsid w:val="00461DB8"/>
    <w:rsid w:val="00484958"/>
    <w:rsid w:val="00487904"/>
    <w:rsid w:val="004A5B61"/>
    <w:rsid w:val="004B3B4D"/>
    <w:rsid w:val="004C14A8"/>
    <w:rsid w:val="004C16AB"/>
    <w:rsid w:val="004D3063"/>
    <w:rsid w:val="004D7F15"/>
    <w:rsid w:val="004E1F03"/>
    <w:rsid w:val="004F0267"/>
    <w:rsid w:val="004F059B"/>
    <w:rsid w:val="00500642"/>
    <w:rsid w:val="00515E66"/>
    <w:rsid w:val="00517E2C"/>
    <w:rsid w:val="005209CD"/>
    <w:rsid w:val="0052446D"/>
    <w:rsid w:val="00524DCD"/>
    <w:rsid w:val="00532EA7"/>
    <w:rsid w:val="00534BCC"/>
    <w:rsid w:val="00536FE7"/>
    <w:rsid w:val="005600A8"/>
    <w:rsid w:val="00565D24"/>
    <w:rsid w:val="005910D1"/>
    <w:rsid w:val="00595D77"/>
    <w:rsid w:val="005A2AD9"/>
    <w:rsid w:val="005A6EDC"/>
    <w:rsid w:val="005B009F"/>
    <w:rsid w:val="005B6A14"/>
    <w:rsid w:val="005C19EC"/>
    <w:rsid w:val="005F02E3"/>
    <w:rsid w:val="005F0769"/>
    <w:rsid w:val="005F1093"/>
    <w:rsid w:val="006031A2"/>
    <w:rsid w:val="00615858"/>
    <w:rsid w:val="0062235B"/>
    <w:rsid w:val="006335E7"/>
    <w:rsid w:val="00636CA0"/>
    <w:rsid w:val="006449CF"/>
    <w:rsid w:val="00644F28"/>
    <w:rsid w:val="00647229"/>
    <w:rsid w:val="00652FED"/>
    <w:rsid w:val="006721C0"/>
    <w:rsid w:val="006A2DCE"/>
    <w:rsid w:val="006B4CAF"/>
    <w:rsid w:val="006D7B15"/>
    <w:rsid w:val="006F4CDB"/>
    <w:rsid w:val="006F6064"/>
    <w:rsid w:val="007069AB"/>
    <w:rsid w:val="00725DBA"/>
    <w:rsid w:val="00744F35"/>
    <w:rsid w:val="00753383"/>
    <w:rsid w:val="00774AAC"/>
    <w:rsid w:val="00774CF6"/>
    <w:rsid w:val="00777203"/>
    <w:rsid w:val="00783285"/>
    <w:rsid w:val="007A562D"/>
    <w:rsid w:val="007D638E"/>
    <w:rsid w:val="007E1B59"/>
    <w:rsid w:val="007F40C3"/>
    <w:rsid w:val="007F678A"/>
    <w:rsid w:val="00803702"/>
    <w:rsid w:val="00804E4F"/>
    <w:rsid w:val="00816CDD"/>
    <w:rsid w:val="00831545"/>
    <w:rsid w:val="00843FFE"/>
    <w:rsid w:val="00854787"/>
    <w:rsid w:val="00857935"/>
    <w:rsid w:val="00866B45"/>
    <w:rsid w:val="00867FE9"/>
    <w:rsid w:val="00870AD6"/>
    <w:rsid w:val="00870B2B"/>
    <w:rsid w:val="008809EF"/>
    <w:rsid w:val="008A4B02"/>
    <w:rsid w:val="008A675A"/>
    <w:rsid w:val="008B4D31"/>
    <w:rsid w:val="008C0A7B"/>
    <w:rsid w:val="008C78E4"/>
    <w:rsid w:val="008D0F2A"/>
    <w:rsid w:val="008D7EA3"/>
    <w:rsid w:val="008E0613"/>
    <w:rsid w:val="008E2EF5"/>
    <w:rsid w:val="008F4FEC"/>
    <w:rsid w:val="008F7F09"/>
    <w:rsid w:val="00906EF7"/>
    <w:rsid w:val="00907DBA"/>
    <w:rsid w:val="00910584"/>
    <w:rsid w:val="00925F54"/>
    <w:rsid w:val="00932432"/>
    <w:rsid w:val="00967791"/>
    <w:rsid w:val="00976AEF"/>
    <w:rsid w:val="009A15A7"/>
    <w:rsid w:val="009B186B"/>
    <w:rsid w:val="009B7CAE"/>
    <w:rsid w:val="009C0951"/>
    <w:rsid w:val="009C1E16"/>
    <w:rsid w:val="009C6762"/>
    <w:rsid w:val="009D529C"/>
    <w:rsid w:val="009E3102"/>
    <w:rsid w:val="009E5BF9"/>
    <w:rsid w:val="009F1CA8"/>
    <w:rsid w:val="00A0098A"/>
    <w:rsid w:val="00A149CF"/>
    <w:rsid w:val="00A200C7"/>
    <w:rsid w:val="00A24321"/>
    <w:rsid w:val="00A374C6"/>
    <w:rsid w:val="00A54346"/>
    <w:rsid w:val="00A570FE"/>
    <w:rsid w:val="00A95CAB"/>
    <w:rsid w:val="00AA008C"/>
    <w:rsid w:val="00AB4481"/>
    <w:rsid w:val="00AB6D3A"/>
    <w:rsid w:val="00AB7849"/>
    <w:rsid w:val="00AD0868"/>
    <w:rsid w:val="00AD3576"/>
    <w:rsid w:val="00AD3DDD"/>
    <w:rsid w:val="00AF2D3F"/>
    <w:rsid w:val="00B0145A"/>
    <w:rsid w:val="00B0381F"/>
    <w:rsid w:val="00B115F1"/>
    <w:rsid w:val="00B11C78"/>
    <w:rsid w:val="00B24A46"/>
    <w:rsid w:val="00B339B4"/>
    <w:rsid w:val="00B347BB"/>
    <w:rsid w:val="00B34AC2"/>
    <w:rsid w:val="00B5174E"/>
    <w:rsid w:val="00B6219B"/>
    <w:rsid w:val="00B64389"/>
    <w:rsid w:val="00B736F7"/>
    <w:rsid w:val="00B85D95"/>
    <w:rsid w:val="00BA0575"/>
    <w:rsid w:val="00BA5AE5"/>
    <w:rsid w:val="00BA7B41"/>
    <w:rsid w:val="00BC05AA"/>
    <w:rsid w:val="00BD1E02"/>
    <w:rsid w:val="00C365C9"/>
    <w:rsid w:val="00C53B11"/>
    <w:rsid w:val="00C60A32"/>
    <w:rsid w:val="00C76FDD"/>
    <w:rsid w:val="00C9032B"/>
    <w:rsid w:val="00C93ECB"/>
    <w:rsid w:val="00CF232C"/>
    <w:rsid w:val="00CF3280"/>
    <w:rsid w:val="00CF3CEB"/>
    <w:rsid w:val="00D01080"/>
    <w:rsid w:val="00D04FFA"/>
    <w:rsid w:val="00D05897"/>
    <w:rsid w:val="00D05DCC"/>
    <w:rsid w:val="00D1504F"/>
    <w:rsid w:val="00D2225E"/>
    <w:rsid w:val="00D235C1"/>
    <w:rsid w:val="00D24D71"/>
    <w:rsid w:val="00D45B84"/>
    <w:rsid w:val="00D5550E"/>
    <w:rsid w:val="00D71715"/>
    <w:rsid w:val="00D97196"/>
    <w:rsid w:val="00DA1BB5"/>
    <w:rsid w:val="00DC0044"/>
    <w:rsid w:val="00DC5C23"/>
    <w:rsid w:val="00DC5E19"/>
    <w:rsid w:val="00E105A6"/>
    <w:rsid w:val="00E12ABB"/>
    <w:rsid w:val="00E16B17"/>
    <w:rsid w:val="00E207FB"/>
    <w:rsid w:val="00E26CB0"/>
    <w:rsid w:val="00E27E86"/>
    <w:rsid w:val="00E307A4"/>
    <w:rsid w:val="00E415CB"/>
    <w:rsid w:val="00E46970"/>
    <w:rsid w:val="00E4753F"/>
    <w:rsid w:val="00E5022C"/>
    <w:rsid w:val="00E5610A"/>
    <w:rsid w:val="00E6045C"/>
    <w:rsid w:val="00E740D2"/>
    <w:rsid w:val="00E76FC2"/>
    <w:rsid w:val="00E941BE"/>
    <w:rsid w:val="00EA29C4"/>
    <w:rsid w:val="00EA738E"/>
    <w:rsid w:val="00EC5150"/>
    <w:rsid w:val="00ED13C0"/>
    <w:rsid w:val="00ED1F09"/>
    <w:rsid w:val="00ED3051"/>
    <w:rsid w:val="00EE1FA9"/>
    <w:rsid w:val="00EF2BBA"/>
    <w:rsid w:val="00EF4A72"/>
    <w:rsid w:val="00F17DB4"/>
    <w:rsid w:val="00F2054B"/>
    <w:rsid w:val="00F37FCE"/>
    <w:rsid w:val="00F43375"/>
    <w:rsid w:val="00F54FCD"/>
    <w:rsid w:val="00F657F8"/>
    <w:rsid w:val="00F70C7E"/>
    <w:rsid w:val="00F769DC"/>
    <w:rsid w:val="00F85C20"/>
    <w:rsid w:val="00F90BE6"/>
    <w:rsid w:val="00FB22D6"/>
    <w:rsid w:val="00FD1B44"/>
    <w:rsid w:val="00FD4A41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  <w14:docId w14:val="0A09B45C"/>
  <w15:chartTrackingRefBased/>
  <w15:docId w15:val="{57B0FD01-F95F-45A8-9F93-D2722207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Hyper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-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rsid w:val="00783285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ms Rmn" w:hAnsi="Tms Rmn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st3:Desktop:susv_mit_geschaeftsstell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AE2CA-9859-498F-BDED-62716EB32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susv_mit_geschaeftsstelle_neu</Template>
  <TotalTime>0</TotalTime>
  <Pages>2</Pages>
  <Words>112</Words>
  <Characters>1350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Vorlage SUSV</vt:lpstr>
    </vt:vector>
  </TitlesOfParts>
  <Company>Schweizer Unterwasser-Sport-Verband SUSV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Vorlage SUSV</dc:title>
  <dc:subject>Elektronische Vorlagen</dc:subject>
  <dc:creator>Heinz Ulrich</dc:creator>
  <cp:keywords/>
  <cp:lastModifiedBy>Juerg Baumgartner</cp:lastModifiedBy>
  <cp:revision>3</cp:revision>
  <cp:lastPrinted>2014-12-17T08:07:00Z</cp:lastPrinted>
  <dcterms:created xsi:type="dcterms:W3CDTF">2018-10-08T11:17:00Z</dcterms:created>
  <dcterms:modified xsi:type="dcterms:W3CDTF">2018-10-08T11:17:00Z</dcterms:modified>
</cp:coreProperties>
</file>