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22EB" w:rsidRDefault="00B222EB" w:rsidP="00B222EB">
      <w:pPr>
        <w:spacing w:line="240" w:lineRule="auto"/>
      </w:pPr>
      <w:r>
        <w:t>Bist Du offen, innovativ</w:t>
      </w:r>
      <w:bookmarkStart w:id="0" w:name="_GoBack"/>
      <w:bookmarkEnd w:id="0"/>
      <w:r>
        <w:t xml:space="preserve"> und kommunikativ?</w:t>
      </w:r>
    </w:p>
    <w:p w:rsidR="00B222EB" w:rsidRDefault="00B222EB" w:rsidP="00B222EB">
      <w:pPr>
        <w:spacing w:line="240" w:lineRule="auto"/>
      </w:pPr>
      <w:r>
        <w:t>Bist Du Einzelmitglied beim SUSV?</w:t>
      </w:r>
    </w:p>
    <w:p w:rsidR="00B222EB" w:rsidRDefault="00B222EB" w:rsidP="00B222EB">
      <w:pPr>
        <w:spacing w:line="240" w:lineRule="auto"/>
      </w:pPr>
      <w:r w:rsidRPr="007B318A">
        <w:t>Hast Du Interesse, die Geschicke des SUSV massgeblich mit zu prägen?</w:t>
      </w:r>
    </w:p>
    <w:p w:rsidR="00B222EB" w:rsidRDefault="00B222EB" w:rsidP="00B222EB">
      <w:pPr>
        <w:spacing w:line="240" w:lineRule="auto"/>
      </w:pPr>
    </w:p>
    <w:p w:rsidR="00B222EB" w:rsidRPr="007B318A" w:rsidRDefault="00B222EB" w:rsidP="00B222EB">
      <w:pPr>
        <w:spacing w:line="240" w:lineRule="auto"/>
        <w:rPr>
          <w:b/>
        </w:rPr>
      </w:pPr>
      <w:r w:rsidRPr="007B318A">
        <w:rPr>
          <w:b/>
        </w:rPr>
        <w:t>Bewirb Dich jetzt um das Amt der oder des Einze</w:t>
      </w:r>
      <w:r>
        <w:rPr>
          <w:b/>
        </w:rPr>
        <w:t>lmitglieder-V</w:t>
      </w:r>
      <w:r w:rsidRPr="007B318A">
        <w:rPr>
          <w:b/>
        </w:rPr>
        <w:t>ertreterIn des SUSV!</w:t>
      </w:r>
    </w:p>
    <w:p w:rsidR="00B222EB" w:rsidRDefault="00B222EB" w:rsidP="00B222EB">
      <w:pPr>
        <w:spacing w:line="240" w:lineRule="auto"/>
      </w:pPr>
    </w:p>
    <w:p w:rsidR="00B222EB" w:rsidRDefault="00B222EB" w:rsidP="00B222EB">
      <w:pPr>
        <w:spacing w:line="240" w:lineRule="auto"/>
      </w:pPr>
      <w:r>
        <w:t>Alle zwei Jahre wird der oder die VertreterIn der Einzelmitglieder neu bestimmt. Als Mitglied des Zentralvorstands vertritt die Person die Interessen aller Angehörigen des Verbands, die nicht einem Verein angeschlossen sind. Das sind immerhin fast die Hälfte aller Mitglieder.</w:t>
      </w:r>
    </w:p>
    <w:p w:rsidR="00B222EB" w:rsidRDefault="00B222EB" w:rsidP="00B222EB">
      <w:pPr>
        <w:spacing w:line="240" w:lineRule="auto"/>
      </w:pPr>
    </w:p>
    <w:p w:rsidR="00B222EB" w:rsidRDefault="00B222EB" w:rsidP="00B222EB">
      <w:pPr>
        <w:spacing w:line="240" w:lineRule="auto"/>
      </w:pPr>
      <w:r>
        <w:t>Deine Hauptaufgaben:</w:t>
      </w:r>
    </w:p>
    <w:p w:rsidR="00B222EB" w:rsidRDefault="00B222EB" w:rsidP="00B222EB">
      <w:pPr>
        <w:pStyle w:val="Listenabsatz"/>
        <w:numPr>
          <w:ilvl w:val="0"/>
          <w:numId w:val="40"/>
        </w:numPr>
        <w:spacing w:after="0" w:line="240" w:lineRule="auto"/>
      </w:pPr>
      <w:r>
        <w:t>Kontaktpflege zu Einzelmitgliedern</w:t>
      </w:r>
    </w:p>
    <w:p w:rsidR="00B222EB" w:rsidRDefault="00B222EB" w:rsidP="00B222EB">
      <w:pPr>
        <w:pStyle w:val="Listenabsatz"/>
        <w:numPr>
          <w:ilvl w:val="0"/>
          <w:numId w:val="40"/>
        </w:numPr>
        <w:spacing w:after="0" w:line="240" w:lineRule="auto"/>
      </w:pPr>
      <w:r>
        <w:t>Teilnahme an den Sitzungen des Zentralvorstands (5 Sitzungen pro Jahr)</w:t>
      </w:r>
    </w:p>
    <w:p w:rsidR="00B222EB" w:rsidRDefault="00B222EB" w:rsidP="00B222EB">
      <w:pPr>
        <w:pStyle w:val="Listenabsatz"/>
        <w:numPr>
          <w:ilvl w:val="0"/>
          <w:numId w:val="40"/>
        </w:numPr>
        <w:spacing w:after="0" w:line="240" w:lineRule="auto"/>
      </w:pPr>
      <w:r>
        <w:t>Wahrnehmung der Interessen der Einzelmitglieder</w:t>
      </w:r>
    </w:p>
    <w:p w:rsidR="00B222EB" w:rsidRDefault="00B222EB" w:rsidP="00B222EB">
      <w:pPr>
        <w:pStyle w:val="Listenabsatz"/>
        <w:numPr>
          <w:ilvl w:val="0"/>
          <w:numId w:val="40"/>
        </w:numPr>
        <w:spacing w:after="0" w:line="240" w:lineRule="auto"/>
      </w:pPr>
      <w:r>
        <w:t>Repräsentative Aufgaben nach Absprache (Teilnahme an Anlässen als offiziellEr VertreterIn des SUSV)</w:t>
      </w:r>
    </w:p>
    <w:p w:rsidR="00B222EB" w:rsidRDefault="00B222EB" w:rsidP="00B222EB">
      <w:pPr>
        <w:pStyle w:val="Listenabsatz"/>
        <w:numPr>
          <w:ilvl w:val="0"/>
          <w:numId w:val="40"/>
        </w:numPr>
        <w:spacing w:after="0" w:line="240" w:lineRule="auto"/>
      </w:pPr>
      <w:r>
        <w:t>Mitarbeit in Projekten des ZV gemäss Absprache</w:t>
      </w:r>
    </w:p>
    <w:p w:rsidR="00B222EB" w:rsidRDefault="00B222EB" w:rsidP="00B222EB">
      <w:pPr>
        <w:spacing w:line="240" w:lineRule="auto"/>
      </w:pPr>
    </w:p>
    <w:p w:rsidR="00B222EB" w:rsidRDefault="00B222EB" w:rsidP="00B222EB">
      <w:pPr>
        <w:spacing w:line="240" w:lineRule="auto"/>
      </w:pPr>
      <w:r>
        <w:t>Die Entschädigung erfolgt gemäss dem Spesenreglement des Schweizer Unterwasser-Sport-Verbands (Sitzungsgeld, Spesenentschädigung etc)</w:t>
      </w:r>
    </w:p>
    <w:p w:rsidR="00B222EB" w:rsidRDefault="00B222EB" w:rsidP="00B222EB">
      <w:pPr>
        <w:spacing w:line="240" w:lineRule="auto"/>
      </w:pPr>
    </w:p>
    <w:p w:rsidR="00B222EB" w:rsidRDefault="00B222EB" w:rsidP="00B222EB">
      <w:pPr>
        <w:spacing w:line="240" w:lineRule="auto"/>
      </w:pPr>
    </w:p>
    <w:p w:rsidR="00B222EB" w:rsidRDefault="00B222EB" w:rsidP="00B222EB">
      <w:pPr>
        <w:spacing w:line="240" w:lineRule="auto"/>
      </w:pPr>
      <w:r>
        <w:t>Bist Du interessiert?</w:t>
      </w:r>
    </w:p>
    <w:p w:rsidR="00B222EB" w:rsidRDefault="00B222EB" w:rsidP="00B222EB">
      <w:pPr>
        <w:spacing w:line="240" w:lineRule="auto"/>
      </w:pPr>
    </w:p>
    <w:p w:rsidR="00B222EB" w:rsidRDefault="00B222EB" w:rsidP="00B222EB">
      <w:pPr>
        <w:spacing w:line="240" w:lineRule="auto"/>
      </w:pPr>
      <w:r>
        <w:t>Dann zögere nicht und bewirb Dich jetzt mit dem zur Verfügung stehenden Formular.</w:t>
      </w:r>
    </w:p>
    <w:p w:rsidR="00B222EB" w:rsidRDefault="00B222EB" w:rsidP="00B222EB">
      <w:pPr>
        <w:spacing w:line="240" w:lineRule="auto"/>
      </w:pPr>
    </w:p>
    <w:p w:rsidR="00B222EB" w:rsidRDefault="00B222EB" w:rsidP="00B222EB">
      <w:pPr>
        <w:spacing w:line="240" w:lineRule="auto"/>
        <w:rPr>
          <w:u w:val="single"/>
        </w:rPr>
      </w:pPr>
      <w:r>
        <w:rPr>
          <w:u w:val="single"/>
        </w:rPr>
        <w:t>Zeitplan</w:t>
      </w:r>
    </w:p>
    <w:p w:rsidR="00B222EB" w:rsidRDefault="00B222EB" w:rsidP="00B222EB">
      <w:pPr>
        <w:spacing w:line="240" w:lineRule="auto"/>
      </w:pPr>
      <w:r>
        <w:t>15.11.18:</w:t>
      </w:r>
      <w:r>
        <w:tab/>
        <w:t>Bewerbungsfrist</w:t>
      </w:r>
    </w:p>
    <w:p w:rsidR="00B222EB" w:rsidRDefault="00B222EB" w:rsidP="00B222EB">
      <w:pPr>
        <w:spacing w:line="240" w:lineRule="auto"/>
      </w:pPr>
      <w:r>
        <w:t>Ab 01.12.18:</w:t>
      </w:r>
      <w:r>
        <w:tab/>
        <w:t>Vorstellung der BewerberInnen im Nereus 6/12</w:t>
      </w:r>
    </w:p>
    <w:p w:rsidR="00B222EB" w:rsidRDefault="00B222EB" w:rsidP="00B222EB">
      <w:pPr>
        <w:spacing w:line="240" w:lineRule="auto"/>
      </w:pPr>
      <w:r>
        <w:tab/>
      </w:r>
      <w:r>
        <w:tab/>
        <w:t xml:space="preserve">Vorstellung der BewerberInnen auf </w:t>
      </w:r>
      <w:r w:rsidRPr="00FE22D3">
        <w:t>www.susv.ch</w:t>
      </w:r>
    </w:p>
    <w:p w:rsidR="00B222EB" w:rsidRDefault="00B222EB" w:rsidP="00B222EB">
      <w:pPr>
        <w:spacing w:line="240" w:lineRule="auto"/>
      </w:pPr>
      <w:r>
        <w:tab/>
      </w:r>
      <w:r>
        <w:tab/>
        <w:t>Stufenweise Vorstellung der BewerberInnen auf Facebook</w:t>
      </w:r>
    </w:p>
    <w:p w:rsidR="00B222EB" w:rsidRDefault="00B222EB" w:rsidP="00B222EB">
      <w:pPr>
        <w:spacing w:line="240" w:lineRule="auto"/>
      </w:pPr>
    </w:p>
    <w:p w:rsidR="00B222EB" w:rsidRDefault="00B222EB" w:rsidP="00B222EB">
      <w:pPr>
        <w:spacing w:line="240" w:lineRule="auto"/>
      </w:pPr>
      <w:r>
        <w:tab/>
      </w:r>
      <w:r>
        <w:tab/>
        <w:t>Das Portal zur Abgabe der Stimme wird eröffnet (ausschliesslich via e-mail)</w:t>
      </w:r>
    </w:p>
    <w:p w:rsidR="00B222EB" w:rsidRDefault="00B222EB" w:rsidP="00B222EB">
      <w:pPr>
        <w:spacing w:line="240" w:lineRule="auto"/>
      </w:pPr>
    </w:p>
    <w:p w:rsidR="00B222EB" w:rsidRDefault="00B222EB" w:rsidP="00B222EB">
      <w:pPr>
        <w:spacing w:line="240" w:lineRule="auto"/>
      </w:pPr>
      <w:r>
        <w:t>Bis 20.01.2019</w:t>
      </w:r>
      <w:r>
        <w:tab/>
        <w:t>Kommunikation zur laufenden Wahl via Facebook</w:t>
      </w:r>
    </w:p>
    <w:p w:rsidR="00B222EB" w:rsidRDefault="00B222EB" w:rsidP="00B222EB">
      <w:pPr>
        <w:spacing w:line="240" w:lineRule="auto"/>
      </w:pPr>
    </w:p>
    <w:p w:rsidR="00B222EB" w:rsidRDefault="00B222EB" w:rsidP="00B222EB">
      <w:pPr>
        <w:spacing w:line="240" w:lineRule="auto"/>
      </w:pPr>
      <w:r>
        <w:t>31.01.2019</w:t>
      </w:r>
      <w:r>
        <w:tab/>
        <w:t>Stichtag</w:t>
      </w:r>
    </w:p>
    <w:p w:rsidR="00B222EB" w:rsidRDefault="00B222EB" w:rsidP="00B222EB">
      <w:pPr>
        <w:spacing w:line="240" w:lineRule="auto"/>
      </w:pPr>
    </w:p>
    <w:p w:rsidR="00B222EB" w:rsidRDefault="00B222EB" w:rsidP="00B222EB">
      <w:pPr>
        <w:spacing w:line="240" w:lineRule="auto"/>
      </w:pPr>
      <w:r>
        <w:t>05.02.2019</w:t>
      </w:r>
      <w:r>
        <w:tab/>
        <w:t>Kommunikation der Resultate auf Facebook</w:t>
      </w:r>
    </w:p>
    <w:p w:rsidR="00B222EB" w:rsidRDefault="00B222EB" w:rsidP="00B222EB">
      <w:pPr>
        <w:spacing w:line="240" w:lineRule="auto"/>
      </w:pPr>
    </w:p>
    <w:p w:rsidR="00B222EB" w:rsidRDefault="00B222EB" w:rsidP="00B222EB">
      <w:pPr>
        <w:spacing w:line="240" w:lineRule="auto"/>
      </w:pPr>
      <w:r>
        <w:t>03.2019</w:t>
      </w:r>
      <w:r>
        <w:tab/>
        <w:t>Präsentation der Gewinnerin oder des Gewinners im Nereus</w:t>
      </w:r>
    </w:p>
    <w:p w:rsidR="00B222EB" w:rsidRDefault="00B222EB" w:rsidP="00B222EB">
      <w:pPr>
        <w:spacing w:line="240" w:lineRule="auto"/>
      </w:pPr>
    </w:p>
    <w:p w:rsidR="00B222EB" w:rsidRPr="00FE22D3" w:rsidRDefault="00B222EB" w:rsidP="00B222EB">
      <w:pPr>
        <w:spacing w:line="240" w:lineRule="auto"/>
      </w:pPr>
      <w:r>
        <w:t>03.2019</w:t>
      </w:r>
      <w:r>
        <w:tab/>
        <w:t>Vorstellung anlässlich der Generalversammlung 2019</w:t>
      </w:r>
    </w:p>
    <w:p w:rsidR="00372D64" w:rsidRPr="0040415F" w:rsidRDefault="00372D64" w:rsidP="00433502">
      <w:pPr>
        <w:tabs>
          <w:tab w:val="left" w:pos="5103"/>
        </w:tabs>
      </w:pPr>
    </w:p>
    <w:sectPr w:rsidR="00372D64" w:rsidRPr="0040415F" w:rsidSect="009C6762">
      <w:headerReference w:type="default" r:id="rId8"/>
      <w:footerReference w:type="default" r:id="rId9"/>
      <w:headerReference w:type="first" r:id="rId10"/>
      <w:footerReference w:type="first" r:id="rId11"/>
      <w:type w:val="continuous"/>
      <w:pgSz w:w="11906" w:h="16838" w:code="9"/>
      <w:pgMar w:top="2835" w:right="1418" w:bottom="1928" w:left="1701" w:header="624" w:footer="0"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CE2" w:rsidRDefault="00197CE2">
      <w:r>
        <w:separator/>
      </w:r>
    </w:p>
    <w:p w:rsidR="00197CE2" w:rsidRDefault="00197CE2"/>
    <w:p w:rsidR="00197CE2" w:rsidRDefault="00197CE2"/>
  </w:endnote>
  <w:endnote w:type="continuationSeparator" w:id="0">
    <w:p w:rsidR="00197CE2" w:rsidRDefault="00197CE2">
      <w:r>
        <w:continuationSeparator/>
      </w:r>
    </w:p>
    <w:p w:rsidR="00197CE2" w:rsidRDefault="00197CE2"/>
    <w:p w:rsidR="00197CE2" w:rsidRDefault="00197C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mdITC Bk BT">
    <w:altName w:val="Times New Roman"/>
    <w:charset w:val="00"/>
    <w:family w:val="roman"/>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Univers LT 57 Condensed">
    <w:altName w:val="Times New Roman"/>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pitch w:val="variable"/>
    <w:sig w:usb0="00000003" w:usb1="00000000" w:usb2="00000000" w:usb3="00000000" w:csb0="00000001" w:csb1="00000000"/>
  </w:font>
  <w:font w:name="Univers LT 67 CondensedBold">
    <w:altName w:val="Britannic Bold"/>
    <w:charset w:val="00"/>
    <w:family w:val="auto"/>
    <w:pitch w:val="variable"/>
    <w:sig w:usb0="80000027" w:usb1="00000000" w:usb2="00000000" w:usb3="00000000" w:csb0="00000001" w:csb1="00000000"/>
  </w:font>
  <w:font w:name="DejaVu San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2E3" w:rsidRPr="00D2225E" w:rsidRDefault="00B222EB" w:rsidP="009C6762">
    <w:pPr>
      <w:pStyle w:val="Fuzeile"/>
      <w:ind w:left="-1701"/>
      <w:rPr>
        <w:szCs w:val="16"/>
      </w:rPr>
    </w:pPr>
    <w:r>
      <w:rPr>
        <w:noProof/>
        <w:szCs w:val="16"/>
      </w:rPr>
      <w:drawing>
        <wp:inline distT="0" distB="0" distL="0" distR="0">
          <wp:extent cx="7562850" cy="942975"/>
          <wp:effectExtent l="0" t="0" r="0" b="0"/>
          <wp:docPr id="1" name="Bild 1" descr="SUSV_Bb_2018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V_Bb_2018_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9429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1C0" w:rsidRDefault="00B222EB">
    <w:pPr>
      <w:pStyle w:val="Fuzeile"/>
    </w:pPr>
    <w:r>
      <w:rPr>
        <w:noProof/>
      </w:rPr>
      <mc:AlternateContent>
        <mc:Choice Requires="wps">
          <w:drawing>
            <wp:anchor distT="0" distB="0" distL="114300" distR="114300" simplePos="0" relativeHeight="251658752" behindDoc="0" locked="0" layoutInCell="1" allowOverlap="1">
              <wp:simplePos x="0" y="0"/>
              <wp:positionH relativeFrom="column">
                <wp:posOffset>5822315</wp:posOffset>
              </wp:positionH>
              <wp:positionV relativeFrom="paragraph">
                <wp:posOffset>138430</wp:posOffset>
              </wp:positionV>
              <wp:extent cx="676275" cy="279400"/>
              <wp:effectExtent l="12065" t="5080" r="6985" b="10795"/>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279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C713F" id="Rectangle 21" o:spid="_x0000_s1026" style="position:absolute;margin-left:458.45pt;margin-top:10.9pt;width:53.25pt;height: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"/>
          </w:pict>
        </mc:Fallback>
      </mc:AlternateContent>
    </w:r>
    <w:r>
      <w:rPr>
        <w:noProof/>
      </w:rPr>
      <w:drawing>
        <wp:anchor distT="0" distB="0" distL="114300" distR="114300" simplePos="0" relativeHeight="251656704" behindDoc="0" locked="0" layoutInCell="1" allowOverlap="1">
          <wp:simplePos x="0" y="0"/>
          <wp:positionH relativeFrom="column">
            <wp:posOffset>-1077595</wp:posOffset>
          </wp:positionH>
          <wp:positionV relativeFrom="paragraph">
            <wp:posOffset>-699135</wp:posOffset>
          </wp:positionV>
          <wp:extent cx="7538085" cy="1346200"/>
          <wp:effectExtent l="0" t="0" r="0" b="0"/>
          <wp:wrapNone/>
          <wp:docPr id="17" name="Bild 17" descr="Brief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riefbo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085" cy="1346200"/>
                  </a:xfrm>
                  <a:prstGeom prst="rect">
                    <a:avLst/>
                  </a:prstGeom>
                  <a:noFill/>
                </pic:spPr>
              </pic:pic>
            </a:graphicData>
          </a:graphic>
          <wp14:sizeRelH relativeFrom="page">
            <wp14:pctWidth>0</wp14:pctWidth>
          </wp14:sizeRelH>
          <wp14:sizeRelV relativeFrom="page">
            <wp14:pctHeight>0</wp14:pctHeight>
          </wp14:sizeRelV>
        </wp:anchor>
      </w:drawing>
    </w:r>
    <w:r>
      <w:rPr>
        <w:noProof/>
        <w:szCs w:val="16"/>
      </w:rPr>
      <mc:AlternateContent>
        <mc:Choice Requires="wps">
          <w:drawing>
            <wp:anchor distT="0" distB="0" distL="114300" distR="114300" simplePos="0" relativeHeight="251657728" behindDoc="0" locked="0" layoutInCell="1" allowOverlap="1">
              <wp:simplePos x="0" y="0"/>
              <wp:positionH relativeFrom="column">
                <wp:posOffset>1654175</wp:posOffset>
              </wp:positionH>
              <wp:positionV relativeFrom="paragraph">
                <wp:posOffset>213995</wp:posOffset>
              </wp:positionV>
              <wp:extent cx="914400" cy="450215"/>
              <wp:effectExtent l="6350" t="13970" r="12700" b="12065"/>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0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8FF17" id="Rectangle 20" o:spid="_x0000_s1026" style="position:absolute;margin-left:130.25pt;margin-top:16.85pt;width:1in;height:35.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CE2" w:rsidRDefault="00197CE2">
      <w:r>
        <w:separator/>
      </w:r>
    </w:p>
    <w:p w:rsidR="00197CE2" w:rsidRDefault="00197CE2"/>
    <w:p w:rsidR="00197CE2" w:rsidRDefault="00197CE2"/>
  </w:footnote>
  <w:footnote w:type="continuationSeparator" w:id="0">
    <w:p w:rsidR="00197CE2" w:rsidRDefault="00197CE2">
      <w:r>
        <w:continuationSeparator/>
      </w:r>
    </w:p>
    <w:p w:rsidR="00197CE2" w:rsidRDefault="00197CE2"/>
    <w:p w:rsidR="00197CE2" w:rsidRDefault="00197C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5C1" w:rsidRDefault="00B222EB">
    <w:pPr>
      <w:pStyle w:val="Kopfzeile"/>
    </w:pPr>
    <w:r>
      <w:rPr>
        <w:noProof/>
      </w:rPr>
      <w:drawing>
        <wp:anchor distT="0" distB="0" distL="114300" distR="114300" simplePos="0" relativeHeight="251659776" behindDoc="0" locked="0" layoutInCell="1" allowOverlap="1">
          <wp:simplePos x="0" y="0"/>
          <wp:positionH relativeFrom="column">
            <wp:posOffset>-765810</wp:posOffset>
          </wp:positionH>
          <wp:positionV relativeFrom="paragraph">
            <wp:posOffset>-81915</wp:posOffset>
          </wp:positionV>
          <wp:extent cx="3797935" cy="879475"/>
          <wp:effectExtent l="0" t="0" r="0" b="0"/>
          <wp:wrapNone/>
          <wp:docPr id="28" name="Bild 28" descr="SUS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USV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7935" cy="8794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F54" w:rsidRDefault="00B222EB">
    <w:pPr>
      <w:pStyle w:val="Kopfzeile"/>
    </w:pPr>
    <w:r>
      <w:rPr>
        <w:noProof/>
      </w:rPr>
      <w:drawing>
        <wp:anchor distT="0" distB="0" distL="114300" distR="114300" simplePos="0" relativeHeight="251655680" behindDoc="0" locked="0" layoutInCell="1" allowOverlap="1">
          <wp:simplePos x="0" y="0"/>
          <wp:positionH relativeFrom="column">
            <wp:posOffset>-1090295</wp:posOffset>
          </wp:positionH>
          <wp:positionV relativeFrom="paragraph">
            <wp:posOffset>-398145</wp:posOffset>
          </wp:positionV>
          <wp:extent cx="7588885" cy="1450975"/>
          <wp:effectExtent l="0" t="0" r="0" b="0"/>
          <wp:wrapNone/>
          <wp:docPr id="14" name="Bild 14" descr="Briefb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riefbo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885" cy="14509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ACE27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7D80CB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CCCE4B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76201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4923D4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20AC3A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F126CC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6A8CE6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DFE9D7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23487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2AA270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36C23"/>
    <w:multiLevelType w:val="multilevel"/>
    <w:tmpl w:val="C11027BC"/>
    <w:lvl w:ilvl="0">
      <w:numFmt w:val="bullet"/>
      <w:lvlText w:val="─"/>
      <w:lvlJc w:val="left"/>
      <w:pPr>
        <w:tabs>
          <w:tab w:val="num" w:pos="1080"/>
        </w:tabs>
        <w:ind w:left="1080" w:hanging="655"/>
      </w:pPr>
      <w:rPr>
        <w:rFonts w:ascii="GarmdITC Bk BT" w:hAnsi="GarmdITC Bk BT" w:hint="default"/>
        <w:spacing w:val="2"/>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25485A"/>
    <w:multiLevelType w:val="hybridMultilevel"/>
    <w:tmpl w:val="9EE8BCB8"/>
    <w:lvl w:ilvl="0" w:tplc="8CC032AA">
      <w:numFmt w:val="bullet"/>
      <w:lvlText w:val="─"/>
      <w:lvlJc w:val="left"/>
      <w:pPr>
        <w:tabs>
          <w:tab w:val="num" w:pos="284"/>
        </w:tabs>
        <w:ind w:left="284" w:hanging="284"/>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AE2946"/>
    <w:multiLevelType w:val="hybridMultilevel"/>
    <w:tmpl w:val="4EF44964"/>
    <w:lvl w:ilvl="0" w:tplc="67ACCA7E">
      <w:numFmt w:val="bullet"/>
      <w:lvlText w:val="-"/>
      <w:lvlJc w:val="left"/>
      <w:pPr>
        <w:tabs>
          <w:tab w:val="num" w:pos="1080"/>
        </w:tabs>
        <w:ind w:left="1080" w:hanging="360"/>
      </w:pPr>
      <w:rPr>
        <w:rFonts w:ascii="Arial" w:eastAsia="Times New Roman" w:hAnsi="Arial" w:cs="Arial" w:hint="default"/>
      </w:rPr>
    </w:lvl>
    <w:lvl w:ilvl="1" w:tplc="08070003" w:tentative="1">
      <w:start w:val="1"/>
      <w:numFmt w:val="bullet"/>
      <w:lvlText w:val="o"/>
      <w:lvlJc w:val="left"/>
      <w:pPr>
        <w:tabs>
          <w:tab w:val="num" w:pos="1800"/>
        </w:tabs>
        <w:ind w:left="1800" w:hanging="360"/>
      </w:pPr>
      <w:rPr>
        <w:rFonts w:ascii="Courier New" w:hAnsi="Courier New" w:cs="Courier New" w:hint="default"/>
      </w:rPr>
    </w:lvl>
    <w:lvl w:ilvl="2" w:tplc="08070005" w:tentative="1">
      <w:start w:val="1"/>
      <w:numFmt w:val="bullet"/>
      <w:lvlText w:val=""/>
      <w:lvlJc w:val="left"/>
      <w:pPr>
        <w:tabs>
          <w:tab w:val="num" w:pos="2520"/>
        </w:tabs>
        <w:ind w:left="2520" w:hanging="360"/>
      </w:pPr>
      <w:rPr>
        <w:rFonts w:ascii="Wingdings" w:hAnsi="Wingdings" w:hint="default"/>
      </w:rPr>
    </w:lvl>
    <w:lvl w:ilvl="3" w:tplc="08070001" w:tentative="1">
      <w:start w:val="1"/>
      <w:numFmt w:val="bullet"/>
      <w:lvlText w:val=""/>
      <w:lvlJc w:val="left"/>
      <w:pPr>
        <w:tabs>
          <w:tab w:val="num" w:pos="3240"/>
        </w:tabs>
        <w:ind w:left="3240" w:hanging="360"/>
      </w:pPr>
      <w:rPr>
        <w:rFonts w:ascii="Symbol" w:hAnsi="Symbol" w:hint="default"/>
      </w:rPr>
    </w:lvl>
    <w:lvl w:ilvl="4" w:tplc="08070003" w:tentative="1">
      <w:start w:val="1"/>
      <w:numFmt w:val="bullet"/>
      <w:lvlText w:val="o"/>
      <w:lvlJc w:val="left"/>
      <w:pPr>
        <w:tabs>
          <w:tab w:val="num" w:pos="3960"/>
        </w:tabs>
        <w:ind w:left="3960" w:hanging="360"/>
      </w:pPr>
      <w:rPr>
        <w:rFonts w:ascii="Courier New" w:hAnsi="Courier New" w:cs="Courier New" w:hint="default"/>
      </w:rPr>
    </w:lvl>
    <w:lvl w:ilvl="5" w:tplc="08070005" w:tentative="1">
      <w:start w:val="1"/>
      <w:numFmt w:val="bullet"/>
      <w:lvlText w:val=""/>
      <w:lvlJc w:val="left"/>
      <w:pPr>
        <w:tabs>
          <w:tab w:val="num" w:pos="4680"/>
        </w:tabs>
        <w:ind w:left="4680" w:hanging="360"/>
      </w:pPr>
      <w:rPr>
        <w:rFonts w:ascii="Wingdings" w:hAnsi="Wingdings" w:hint="default"/>
      </w:rPr>
    </w:lvl>
    <w:lvl w:ilvl="6" w:tplc="08070001" w:tentative="1">
      <w:start w:val="1"/>
      <w:numFmt w:val="bullet"/>
      <w:lvlText w:val=""/>
      <w:lvlJc w:val="left"/>
      <w:pPr>
        <w:tabs>
          <w:tab w:val="num" w:pos="5400"/>
        </w:tabs>
        <w:ind w:left="5400" w:hanging="360"/>
      </w:pPr>
      <w:rPr>
        <w:rFonts w:ascii="Symbol" w:hAnsi="Symbol" w:hint="default"/>
      </w:rPr>
    </w:lvl>
    <w:lvl w:ilvl="7" w:tplc="08070003" w:tentative="1">
      <w:start w:val="1"/>
      <w:numFmt w:val="bullet"/>
      <w:lvlText w:val="o"/>
      <w:lvlJc w:val="left"/>
      <w:pPr>
        <w:tabs>
          <w:tab w:val="num" w:pos="6120"/>
        </w:tabs>
        <w:ind w:left="6120" w:hanging="360"/>
      </w:pPr>
      <w:rPr>
        <w:rFonts w:ascii="Courier New" w:hAnsi="Courier New" w:cs="Courier New" w:hint="default"/>
      </w:rPr>
    </w:lvl>
    <w:lvl w:ilvl="8" w:tplc="0807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10401CEC"/>
    <w:multiLevelType w:val="multilevel"/>
    <w:tmpl w:val="C23E6488"/>
    <w:lvl w:ilvl="0">
      <w:numFmt w:val="bullet"/>
      <w:lvlText w:val="─"/>
      <w:lvlJc w:val="left"/>
      <w:pPr>
        <w:tabs>
          <w:tab w:val="num" w:pos="1080"/>
        </w:tabs>
        <w:ind w:left="1080" w:hanging="360"/>
      </w:pPr>
      <w:rPr>
        <w:rFonts w:ascii="Arial" w:hAnsi="Arial"/>
        <w:spacing w:val="2"/>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632161"/>
    <w:multiLevelType w:val="multilevel"/>
    <w:tmpl w:val="91CA9208"/>
    <w:lvl w:ilvl="0">
      <w:numFmt w:val="bullet"/>
      <w:lvlText w:val="─"/>
      <w:lvlJc w:val="left"/>
      <w:pPr>
        <w:tabs>
          <w:tab w:val="num" w:pos="1080"/>
        </w:tabs>
        <w:ind w:left="1080" w:hanging="360"/>
      </w:pPr>
      <w:rPr>
        <w:rFonts w:ascii="Arial" w:hAnsi="Arial"/>
        <w:spacing w:val="2"/>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6C0177"/>
    <w:multiLevelType w:val="hybridMultilevel"/>
    <w:tmpl w:val="C5C6D9B0"/>
    <w:lvl w:ilvl="0" w:tplc="20E416B6">
      <w:numFmt w:val="bullet"/>
      <w:lvlText w:val="-"/>
      <w:lvlJc w:val="left"/>
      <w:pPr>
        <w:ind w:left="720" w:hanging="360"/>
      </w:pPr>
      <w:rPr>
        <w:rFonts w:ascii="Calibri" w:eastAsiaTheme="minorHAnsi" w:hAnsi="Calibri"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1C6F0736"/>
    <w:multiLevelType w:val="multilevel"/>
    <w:tmpl w:val="33465E02"/>
    <w:lvl w:ilvl="0">
      <w:numFmt w:val="bullet"/>
      <w:lvlText w:val="─"/>
      <w:lvlJc w:val="left"/>
      <w:pPr>
        <w:tabs>
          <w:tab w:val="num" w:pos="360"/>
        </w:tabs>
        <w:ind w:left="360" w:hanging="360"/>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7B4B63"/>
    <w:multiLevelType w:val="hybridMultilevel"/>
    <w:tmpl w:val="CE5E8672"/>
    <w:lvl w:ilvl="0" w:tplc="3FDE7710">
      <w:start w:val="1"/>
      <w:numFmt w:val="bullet"/>
      <w:pStyle w:val="susvaufzhlung"/>
      <w:lvlText w:val="─"/>
      <w:lvlJc w:val="left"/>
      <w:pPr>
        <w:tabs>
          <w:tab w:val="num" w:pos="284"/>
        </w:tabs>
        <w:ind w:left="284" w:hanging="284"/>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4875DA"/>
    <w:multiLevelType w:val="hybridMultilevel"/>
    <w:tmpl w:val="CE4CF016"/>
    <w:lvl w:ilvl="0" w:tplc="FF54F1C0">
      <w:numFmt w:val="bullet"/>
      <w:lvlText w:val="─"/>
      <w:lvlJc w:val="left"/>
      <w:pPr>
        <w:tabs>
          <w:tab w:val="num" w:pos="284"/>
        </w:tabs>
        <w:ind w:left="284" w:hanging="284"/>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3A7B10"/>
    <w:multiLevelType w:val="multilevel"/>
    <w:tmpl w:val="10B20114"/>
    <w:lvl w:ilvl="0">
      <w:numFmt w:val="bullet"/>
      <w:lvlText w:val="─"/>
      <w:lvlJc w:val="left"/>
      <w:pPr>
        <w:tabs>
          <w:tab w:val="num" w:pos="284"/>
        </w:tabs>
        <w:ind w:left="284" w:hanging="284"/>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3B35B5"/>
    <w:multiLevelType w:val="hybridMultilevel"/>
    <w:tmpl w:val="433487F2"/>
    <w:lvl w:ilvl="0" w:tplc="B6242A44">
      <w:start w:val="1"/>
      <w:numFmt w:val="bullet"/>
      <w:lvlText w:val=""/>
      <w:lvlJc w:val="left"/>
      <w:pPr>
        <w:tabs>
          <w:tab w:val="num" w:pos="357"/>
        </w:tabs>
        <w:ind w:left="357" w:hanging="357"/>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AE0F97"/>
    <w:multiLevelType w:val="multilevel"/>
    <w:tmpl w:val="91CA9208"/>
    <w:lvl w:ilvl="0">
      <w:numFmt w:val="bullet"/>
      <w:lvlText w:val="─"/>
      <w:lvlJc w:val="left"/>
      <w:pPr>
        <w:tabs>
          <w:tab w:val="num" w:pos="1080"/>
        </w:tabs>
        <w:ind w:left="1080" w:hanging="360"/>
      </w:pPr>
      <w:rPr>
        <w:rFonts w:ascii="Arial" w:hAnsi="Arial"/>
        <w:spacing w:val="2"/>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6E5CC6"/>
    <w:multiLevelType w:val="multilevel"/>
    <w:tmpl w:val="91CA9208"/>
    <w:lvl w:ilvl="0">
      <w:numFmt w:val="bullet"/>
      <w:lvlText w:val="─"/>
      <w:lvlJc w:val="left"/>
      <w:pPr>
        <w:tabs>
          <w:tab w:val="num" w:pos="1080"/>
        </w:tabs>
        <w:ind w:left="1080" w:hanging="360"/>
      </w:pPr>
      <w:rPr>
        <w:rFonts w:ascii="Arial" w:hAnsi="Arial"/>
        <w:spacing w:val="2"/>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3E3B23"/>
    <w:multiLevelType w:val="multilevel"/>
    <w:tmpl w:val="C23E6488"/>
    <w:lvl w:ilvl="0">
      <w:numFmt w:val="bullet"/>
      <w:lvlText w:val="─"/>
      <w:lvlJc w:val="left"/>
      <w:pPr>
        <w:tabs>
          <w:tab w:val="num" w:pos="1080"/>
        </w:tabs>
        <w:ind w:left="1080" w:hanging="360"/>
      </w:pPr>
      <w:rPr>
        <w:rFonts w:ascii="Arial" w:hAnsi="Arial"/>
        <w:spacing w:val="2"/>
        <w:sz w:val="2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A22207"/>
    <w:multiLevelType w:val="hybridMultilevel"/>
    <w:tmpl w:val="4168B8E4"/>
    <w:lvl w:ilvl="0" w:tplc="D62CED2E">
      <w:numFmt w:val="bullet"/>
      <w:lvlText w:val="─"/>
      <w:lvlJc w:val="left"/>
      <w:pPr>
        <w:tabs>
          <w:tab w:val="num" w:pos="284"/>
        </w:tabs>
        <w:ind w:left="284" w:hanging="284"/>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D86F33"/>
    <w:multiLevelType w:val="multilevel"/>
    <w:tmpl w:val="9BE8809E"/>
    <w:lvl w:ilvl="0">
      <w:numFmt w:val="bullet"/>
      <w:lvlText w:val="─"/>
      <w:lvlJc w:val="left"/>
      <w:pPr>
        <w:tabs>
          <w:tab w:val="num" w:pos="284"/>
        </w:tabs>
        <w:ind w:left="284" w:hanging="284"/>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F6218E"/>
    <w:multiLevelType w:val="multilevel"/>
    <w:tmpl w:val="01E87722"/>
    <w:lvl w:ilvl="0">
      <w:start w:val="1"/>
      <w:numFmt w:val="decimal"/>
      <w:suff w:val="space"/>
      <w:lvlText w:val="%1"/>
      <w:lvlJc w:val="left"/>
      <w:pPr>
        <w:ind w:left="851" w:hanging="851"/>
      </w:pPr>
      <w:rPr>
        <w:rFonts w:ascii="Arial Narrow" w:hAnsi="Arial Narrow" w:hint="default"/>
        <w:b/>
        <w:i w:val="0"/>
        <w:sz w:val="64"/>
        <w:szCs w:val="64"/>
      </w:rPr>
    </w:lvl>
    <w:lvl w:ilvl="1">
      <w:start w:val="1"/>
      <w:numFmt w:val="decimal"/>
      <w:suff w:val="space"/>
      <w:lvlText w:val="%1.%2"/>
      <w:lvlJc w:val="left"/>
      <w:pPr>
        <w:ind w:left="851" w:hanging="851"/>
      </w:pPr>
      <w:rPr>
        <w:rFonts w:ascii="Arial Narrow" w:hAnsi="Arial Narrow" w:hint="default"/>
        <w:b/>
        <w:i w:val="0"/>
        <w:sz w:val="40"/>
        <w:szCs w:val="40"/>
      </w:rPr>
    </w:lvl>
    <w:lvl w:ilvl="2">
      <w:start w:val="1"/>
      <w:numFmt w:val="decimal"/>
      <w:suff w:val="space"/>
      <w:lvlText w:val="%1.%2.%3"/>
      <w:lvlJc w:val="left"/>
      <w:pPr>
        <w:ind w:left="8789" w:hanging="8789"/>
      </w:pPr>
      <w:rPr>
        <w:rFonts w:ascii="Arial Narrow" w:hAnsi="Arial Narrow" w:hint="default"/>
        <w:b/>
        <w:i w:val="0"/>
        <w:sz w:val="28"/>
        <w:szCs w:val="28"/>
      </w:rPr>
    </w:lvl>
    <w:lvl w:ilvl="3">
      <w:start w:val="1"/>
      <w:numFmt w:val="decimal"/>
      <w:pStyle w:val="berschrift4"/>
      <w:lvlText w:val="%1.%2.%3.%4"/>
      <w:lvlJc w:val="left"/>
      <w:pPr>
        <w:tabs>
          <w:tab w:val="num" w:pos="1800"/>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5D2345A2"/>
    <w:multiLevelType w:val="multilevel"/>
    <w:tmpl w:val="78DC1B00"/>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F0625E0"/>
    <w:multiLevelType w:val="multilevel"/>
    <w:tmpl w:val="26CCAB04"/>
    <w:lvl w:ilvl="0">
      <w:numFmt w:val="bullet"/>
      <w:lvlText w:val="─"/>
      <w:lvlJc w:val="left"/>
      <w:pPr>
        <w:tabs>
          <w:tab w:val="num" w:pos="360"/>
        </w:tabs>
        <w:ind w:left="360" w:hanging="360"/>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97D1BD8"/>
    <w:multiLevelType w:val="hybridMultilevel"/>
    <w:tmpl w:val="D100AD04"/>
    <w:lvl w:ilvl="0" w:tplc="E6E449DA">
      <w:numFmt w:val="bullet"/>
      <w:lvlText w:val="─"/>
      <w:lvlJc w:val="left"/>
      <w:pPr>
        <w:tabs>
          <w:tab w:val="num" w:pos="1080"/>
        </w:tabs>
        <w:ind w:left="1080" w:hanging="360"/>
      </w:pPr>
      <w:rPr>
        <w:rFonts w:ascii="Arial" w:eastAsia="Times New Roman" w:hAnsi="Arial" w:hint="default"/>
      </w:rPr>
    </w:lvl>
    <w:lvl w:ilvl="1" w:tplc="08070003" w:tentative="1">
      <w:start w:val="1"/>
      <w:numFmt w:val="bullet"/>
      <w:lvlText w:val="o"/>
      <w:lvlJc w:val="left"/>
      <w:pPr>
        <w:tabs>
          <w:tab w:val="num" w:pos="1800"/>
        </w:tabs>
        <w:ind w:left="1800" w:hanging="360"/>
      </w:pPr>
      <w:rPr>
        <w:rFonts w:ascii="Courier New" w:hAnsi="Courier New" w:cs="Courier New" w:hint="default"/>
      </w:rPr>
    </w:lvl>
    <w:lvl w:ilvl="2" w:tplc="08070005" w:tentative="1">
      <w:start w:val="1"/>
      <w:numFmt w:val="bullet"/>
      <w:lvlText w:val=""/>
      <w:lvlJc w:val="left"/>
      <w:pPr>
        <w:tabs>
          <w:tab w:val="num" w:pos="2520"/>
        </w:tabs>
        <w:ind w:left="2520" w:hanging="360"/>
      </w:pPr>
      <w:rPr>
        <w:rFonts w:ascii="Wingdings" w:hAnsi="Wingdings" w:hint="default"/>
      </w:rPr>
    </w:lvl>
    <w:lvl w:ilvl="3" w:tplc="08070001" w:tentative="1">
      <w:start w:val="1"/>
      <w:numFmt w:val="bullet"/>
      <w:lvlText w:val=""/>
      <w:lvlJc w:val="left"/>
      <w:pPr>
        <w:tabs>
          <w:tab w:val="num" w:pos="3240"/>
        </w:tabs>
        <w:ind w:left="3240" w:hanging="360"/>
      </w:pPr>
      <w:rPr>
        <w:rFonts w:ascii="Symbol" w:hAnsi="Symbol" w:hint="default"/>
      </w:rPr>
    </w:lvl>
    <w:lvl w:ilvl="4" w:tplc="08070003" w:tentative="1">
      <w:start w:val="1"/>
      <w:numFmt w:val="bullet"/>
      <w:lvlText w:val="o"/>
      <w:lvlJc w:val="left"/>
      <w:pPr>
        <w:tabs>
          <w:tab w:val="num" w:pos="3960"/>
        </w:tabs>
        <w:ind w:left="3960" w:hanging="360"/>
      </w:pPr>
      <w:rPr>
        <w:rFonts w:ascii="Courier New" w:hAnsi="Courier New" w:cs="Courier New" w:hint="default"/>
      </w:rPr>
    </w:lvl>
    <w:lvl w:ilvl="5" w:tplc="08070005" w:tentative="1">
      <w:start w:val="1"/>
      <w:numFmt w:val="bullet"/>
      <w:lvlText w:val=""/>
      <w:lvlJc w:val="left"/>
      <w:pPr>
        <w:tabs>
          <w:tab w:val="num" w:pos="4680"/>
        </w:tabs>
        <w:ind w:left="4680" w:hanging="360"/>
      </w:pPr>
      <w:rPr>
        <w:rFonts w:ascii="Wingdings" w:hAnsi="Wingdings" w:hint="default"/>
      </w:rPr>
    </w:lvl>
    <w:lvl w:ilvl="6" w:tplc="08070001" w:tentative="1">
      <w:start w:val="1"/>
      <w:numFmt w:val="bullet"/>
      <w:lvlText w:val=""/>
      <w:lvlJc w:val="left"/>
      <w:pPr>
        <w:tabs>
          <w:tab w:val="num" w:pos="5400"/>
        </w:tabs>
        <w:ind w:left="5400" w:hanging="360"/>
      </w:pPr>
      <w:rPr>
        <w:rFonts w:ascii="Symbol" w:hAnsi="Symbol" w:hint="default"/>
      </w:rPr>
    </w:lvl>
    <w:lvl w:ilvl="7" w:tplc="08070003" w:tentative="1">
      <w:start w:val="1"/>
      <w:numFmt w:val="bullet"/>
      <w:lvlText w:val="o"/>
      <w:lvlJc w:val="left"/>
      <w:pPr>
        <w:tabs>
          <w:tab w:val="num" w:pos="6120"/>
        </w:tabs>
        <w:ind w:left="6120" w:hanging="360"/>
      </w:pPr>
      <w:rPr>
        <w:rFonts w:ascii="Courier New" w:hAnsi="Courier New" w:cs="Courier New" w:hint="default"/>
      </w:rPr>
    </w:lvl>
    <w:lvl w:ilvl="8" w:tplc="0807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AC14DF7"/>
    <w:multiLevelType w:val="hybridMultilevel"/>
    <w:tmpl w:val="BEDA2ABC"/>
    <w:lvl w:ilvl="0" w:tplc="FF54F1C0">
      <w:numFmt w:val="bullet"/>
      <w:lvlText w:val="─"/>
      <w:lvlJc w:val="left"/>
      <w:pPr>
        <w:tabs>
          <w:tab w:val="num" w:pos="284"/>
        </w:tabs>
        <w:ind w:left="284" w:hanging="284"/>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952DE0"/>
    <w:multiLevelType w:val="multilevel"/>
    <w:tmpl w:val="DD22EBC4"/>
    <w:lvl w:ilvl="0">
      <w:numFmt w:val="bullet"/>
      <w:lvlText w:val="─"/>
      <w:lvlJc w:val="left"/>
      <w:pPr>
        <w:tabs>
          <w:tab w:val="num" w:pos="284"/>
        </w:tabs>
        <w:ind w:left="284" w:hanging="284"/>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6308BC"/>
    <w:multiLevelType w:val="hybridMultilevel"/>
    <w:tmpl w:val="78DC1B00"/>
    <w:lvl w:ilvl="0" w:tplc="08070005">
      <w:start w:val="1"/>
      <w:numFmt w:val="bullet"/>
      <w:lvlText w:val=""/>
      <w:lvlJc w:val="left"/>
      <w:pPr>
        <w:tabs>
          <w:tab w:val="num" w:pos="1080"/>
        </w:tabs>
        <w:ind w:left="1080" w:hanging="360"/>
      </w:pPr>
      <w:rPr>
        <w:rFonts w:ascii="Wingdings" w:hAnsi="Wingdings" w:hint="default"/>
      </w:rPr>
    </w:lvl>
    <w:lvl w:ilvl="1" w:tplc="08070003" w:tentative="1">
      <w:start w:val="1"/>
      <w:numFmt w:val="bullet"/>
      <w:lvlText w:val="o"/>
      <w:lvlJc w:val="left"/>
      <w:pPr>
        <w:tabs>
          <w:tab w:val="num" w:pos="1800"/>
        </w:tabs>
        <w:ind w:left="1800" w:hanging="360"/>
      </w:pPr>
      <w:rPr>
        <w:rFonts w:ascii="Courier New" w:hAnsi="Courier New" w:cs="Courier New" w:hint="default"/>
      </w:rPr>
    </w:lvl>
    <w:lvl w:ilvl="2" w:tplc="08070005" w:tentative="1">
      <w:start w:val="1"/>
      <w:numFmt w:val="bullet"/>
      <w:lvlText w:val=""/>
      <w:lvlJc w:val="left"/>
      <w:pPr>
        <w:tabs>
          <w:tab w:val="num" w:pos="2520"/>
        </w:tabs>
        <w:ind w:left="2520" w:hanging="360"/>
      </w:pPr>
      <w:rPr>
        <w:rFonts w:ascii="Wingdings" w:hAnsi="Wingdings" w:hint="default"/>
      </w:rPr>
    </w:lvl>
    <w:lvl w:ilvl="3" w:tplc="08070001" w:tentative="1">
      <w:start w:val="1"/>
      <w:numFmt w:val="bullet"/>
      <w:lvlText w:val=""/>
      <w:lvlJc w:val="left"/>
      <w:pPr>
        <w:tabs>
          <w:tab w:val="num" w:pos="3240"/>
        </w:tabs>
        <w:ind w:left="3240" w:hanging="360"/>
      </w:pPr>
      <w:rPr>
        <w:rFonts w:ascii="Symbol" w:hAnsi="Symbol" w:hint="default"/>
      </w:rPr>
    </w:lvl>
    <w:lvl w:ilvl="4" w:tplc="08070003" w:tentative="1">
      <w:start w:val="1"/>
      <w:numFmt w:val="bullet"/>
      <w:lvlText w:val="o"/>
      <w:lvlJc w:val="left"/>
      <w:pPr>
        <w:tabs>
          <w:tab w:val="num" w:pos="3960"/>
        </w:tabs>
        <w:ind w:left="3960" w:hanging="360"/>
      </w:pPr>
      <w:rPr>
        <w:rFonts w:ascii="Courier New" w:hAnsi="Courier New" w:cs="Courier New" w:hint="default"/>
      </w:rPr>
    </w:lvl>
    <w:lvl w:ilvl="5" w:tplc="08070005" w:tentative="1">
      <w:start w:val="1"/>
      <w:numFmt w:val="bullet"/>
      <w:lvlText w:val=""/>
      <w:lvlJc w:val="left"/>
      <w:pPr>
        <w:tabs>
          <w:tab w:val="num" w:pos="4680"/>
        </w:tabs>
        <w:ind w:left="4680" w:hanging="360"/>
      </w:pPr>
      <w:rPr>
        <w:rFonts w:ascii="Wingdings" w:hAnsi="Wingdings" w:hint="default"/>
      </w:rPr>
    </w:lvl>
    <w:lvl w:ilvl="6" w:tplc="08070001" w:tentative="1">
      <w:start w:val="1"/>
      <w:numFmt w:val="bullet"/>
      <w:lvlText w:val=""/>
      <w:lvlJc w:val="left"/>
      <w:pPr>
        <w:tabs>
          <w:tab w:val="num" w:pos="5400"/>
        </w:tabs>
        <w:ind w:left="5400" w:hanging="360"/>
      </w:pPr>
      <w:rPr>
        <w:rFonts w:ascii="Symbol" w:hAnsi="Symbol" w:hint="default"/>
      </w:rPr>
    </w:lvl>
    <w:lvl w:ilvl="7" w:tplc="08070003" w:tentative="1">
      <w:start w:val="1"/>
      <w:numFmt w:val="bullet"/>
      <w:lvlText w:val="o"/>
      <w:lvlJc w:val="left"/>
      <w:pPr>
        <w:tabs>
          <w:tab w:val="num" w:pos="6120"/>
        </w:tabs>
        <w:ind w:left="6120" w:hanging="360"/>
      </w:pPr>
      <w:rPr>
        <w:rFonts w:ascii="Courier New" w:hAnsi="Courier New" w:cs="Courier New" w:hint="default"/>
      </w:rPr>
    </w:lvl>
    <w:lvl w:ilvl="8" w:tplc="0807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1AE7FAA"/>
    <w:multiLevelType w:val="multilevel"/>
    <w:tmpl w:val="C23E6488"/>
    <w:lvl w:ilvl="0">
      <w:numFmt w:val="bullet"/>
      <w:lvlText w:val="─"/>
      <w:lvlJc w:val="left"/>
      <w:pPr>
        <w:tabs>
          <w:tab w:val="num" w:pos="1080"/>
        </w:tabs>
        <w:ind w:left="1080" w:hanging="360"/>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7733F3B"/>
    <w:multiLevelType w:val="multilevel"/>
    <w:tmpl w:val="4EF44964"/>
    <w:lvl w:ilvl="0">
      <w:numFmt w:val="bullet"/>
      <w:lvlText w:val="-"/>
      <w:lvlJc w:val="left"/>
      <w:pPr>
        <w:tabs>
          <w:tab w:val="num" w:pos="1080"/>
        </w:tabs>
        <w:ind w:left="1080" w:hanging="360"/>
      </w:pPr>
      <w:rPr>
        <w:rFonts w:ascii="Arial" w:eastAsia="Times New Roman" w:hAnsi="Arial" w:cs="Aria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7F385DB2"/>
    <w:multiLevelType w:val="hybridMultilevel"/>
    <w:tmpl w:val="9996A84A"/>
    <w:lvl w:ilvl="0" w:tplc="9E42CD18">
      <w:numFmt w:val="bullet"/>
      <w:lvlText w:val="─"/>
      <w:lvlJc w:val="left"/>
      <w:pPr>
        <w:tabs>
          <w:tab w:val="num" w:pos="284"/>
        </w:tabs>
        <w:ind w:left="284" w:hanging="284"/>
      </w:pPr>
      <w:rPr>
        <w:rFonts w:ascii="Arial" w:eastAsia="Times New Roman"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7"/>
  </w:num>
  <w:num w:numId="3">
    <w:abstractNumId w:val="27"/>
  </w:num>
  <w:num w:numId="4">
    <w:abstractNumId w:val="33"/>
  </w:num>
  <w:num w:numId="5">
    <w:abstractNumId w:val="28"/>
  </w:num>
  <w:num w:numId="6">
    <w:abstractNumId w:val="13"/>
  </w:num>
  <w:num w:numId="7">
    <w:abstractNumId w:val="35"/>
  </w:num>
  <w:num w:numId="8">
    <w:abstractNumId w:val="30"/>
  </w:num>
  <w:num w:numId="9">
    <w:abstractNumId w:val="36"/>
  </w:num>
  <w:num w:numId="10">
    <w:abstractNumId w:val="15"/>
  </w:num>
  <w:num w:numId="11">
    <w:abstractNumId w:val="11"/>
  </w:num>
  <w:num w:numId="12">
    <w:abstractNumId w:val="22"/>
  </w:num>
  <w:num w:numId="13">
    <w:abstractNumId w:val="23"/>
  </w:num>
  <w:num w:numId="14">
    <w:abstractNumId w:val="24"/>
  </w:num>
  <w:num w:numId="15">
    <w:abstractNumId w:val="14"/>
  </w:num>
  <w:num w:numId="16">
    <w:abstractNumId w:val="34"/>
  </w:num>
  <w:num w:numId="17">
    <w:abstractNumId w:val="17"/>
  </w:num>
  <w:num w:numId="18">
    <w:abstractNumId w:val="29"/>
  </w:num>
  <w:num w:numId="19">
    <w:abstractNumId w:val="12"/>
  </w:num>
  <w:num w:numId="20">
    <w:abstractNumId w:val="32"/>
  </w:num>
  <w:num w:numId="21">
    <w:abstractNumId w:val="19"/>
  </w:num>
  <w:num w:numId="22">
    <w:abstractNumId w:val="20"/>
  </w:num>
  <w:num w:numId="23">
    <w:abstractNumId w:val="31"/>
  </w:num>
  <w:num w:numId="24">
    <w:abstractNumId w:val="26"/>
  </w:num>
  <w:num w:numId="25">
    <w:abstractNumId w:val="25"/>
  </w:num>
  <w:num w:numId="26">
    <w:abstractNumId w:val="10"/>
  </w:num>
  <w:num w:numId="27">
    <w:abstractNumId w:val="8"/>
  </w:num>
  <w:num w:numId="28">
    <w:abstractNumId w:val="7"/>
  </w:num>
  <w:num w:numId="29">
    <w:abstractNumId w:val="6"/>
  </w:num>
  <w:num w:numId="30">
    <w:abstractNumId w:val="5"/>
  </w:num>
  <w:num w:numId="31">
    <w:abstractNumId w:val="25"/>
  </w:num>
  <w:num w:numId="32">
    <w:abstractNumId w:val="21"/>
  </w:num>
  <w:num w:numId="33">
    <w:abstractNumId w:val="18"/>
  </w:num>
  <w:num w:numId="34">
    <w:abstractNumId w:val="9"/>
  </w:num>
  <w:num w:numId="35">
    <w:abstractNumId w:val="4"/>
  </w:num>
  <w:num w:numId="36">
    <w:abstractNumId w:val="3"/>
  </w:num>
  <w:num w:numId="37">
    <w:abstractNumId w:val="2"/>
  </w:num>
  <w:num w:numId="38">
    <w:abstractNumId w:val="1"/>
  </w:num>
  <w:num w:numId="39">
    <w:abstractNumId w:val="0"/>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1F7"/>
    <w:rsid w:val="00016C4D"/>
    <w:rsid w:val="00022AF3"/>
    <w:rsid w:val="00032074"/>
    <w:rsid w:val="00033011"/>
    <w:rsid w:val="000358CD"/>
    <w:rsid w:val="00036580"/>
    <w:rsid w:val="00044E8A"/>
    <w:rsid w:val="000645B0"/>
    <w:rsid w:val="00064CDE"/>
    <w:rsid w:val="00082A2B"/>
    <w:rsid w:val="00092CF5"/>
    <w:rsid w:val="000A44B1"/>
    <w:rsid w:val="000A6806"/>
    <w:rsid w:val="000B51B8"/>
    <w:rsid w:val="000B5BAE"/>
    <w:rsid w:val="000B5D66"/>
    <w:rsid w:val="000C0664"/>
    <w:rsid w:val="000C6101"/>
    <w:rsid w:val="000C7937"/>
    <w:rsid w:val="000D5F8D"/>
    <w:rsid w:val="000E4ECE"/>
    <w:rsid w:val="000E7D6A"/>
    <w:rsid w:val="00102B26"/>
    <w:rsid w:val="00107C0D"/>
    <w:rsid w:val="00110530"/>
    <w:rsid w:val="0013318C"/>
    <w:rsid w:val="00146241"/>
    <w:rsid w:val="00167E8D"/>
    <w:rsid w:val="0017687B"/>
    <w:rsid w:val="001931D1"/>
    <w:rsid w:val="00197CE2"/>
    <w:rsid w:val="001B6DD8"/>
    <w:rsid w:val="001C58FF"/>
    <w:rsid w:val="001D5572"/>
    <w:rsid w:val="001D70AC"/>
    <w:rsid w:val="001E34D6"/>
    <w:rsid w:val="001F3C34"/>
    <w:rsid w:val="001F56C3"/>
    <w:rsid w:val="002135F7"/>
    <w:rsid w:val="00232770"/>
    <w:rsid w:val="0025379A"/>
    <w:rsid w:val="00287109"/>
    <w:rsid w:val="002878F5"/>
    <w:rsid w:val="002C6DB2"/>
    <w:rsid w:val="002D57D9"/>
    <w:rsid w:val="002E1130"/>
    <w:rsid w:val="002E20AB"/>
    <w:rsid w:val="002E22CC"/>
    <w:rsid w:val="002F00A1"/>
    <w:rsid w:val="002F3893"/>
    <w:rsid w:val="002F6371"/>
    <w:rsid w:val="0030646F"/>
    <w:rsid w:val="00316948"/>
    <w:rsid w:val="0032323B"/>
    <w:rsid w:val="003241C7"/>
    <w:rsid w:val="0033635A"/>
    <w:rsid w:val="00337985"/>
    <w:rsid w:val="00342C5A"/>
    <w:rsid w:val="00346353"/>
    <w:rsid w:val="00351419"/>
    <w:rsid w:val="003610AA"/>
    <w:rsid w:val="003621F7"/>
    <w:rsid w:val="00366D47"/>
    <w:rsid w:val="00367248"/>
    <w:rsid w:val="00370DDA"/>
    <w:rsid w:val="00372D64"/>
    <w:rsid w:val="00372E6F"/>
    <w:rsid w:val="00381504"/>
    <w:rsid w:val="0038604F"/>
    <w:rsid w:val="0038613A"/>
    <w:rsid w:val="00386AE1"/>
    <w:rsid w:val="003C35DE"/>
    <w:rsid w:val="003D1D05"/>
    <w:rsid w:val="003E5EC1"/>
    <w:rsid w:val="0040415F"/>
    <w:rsid w:val="004121F9"/>
    <w:rsid w:val="00433502"/>
    <w:rsid w:val="00437341"/>
    <w:rsid w:val="0044002B"/>
    <w:rsid w:val="004423A4"/>
    <w:rsid w:val="00443C94"/>
    <w:rsid w:val="00461DB8"/>
    <w:rsid w:val="00484958"/>
    <w:rsid w:val="00487904"/>
    <w:rsid w:val="004A5B61"/>
    <w:rsid w:val="004B3B4D"/>
    <w:rsid w:val="004C14A8"/>
    <w:rsid w:val="004C16AB"/>
    <w:rsid w:val="004D3063"/>
    <w:rsid w:val="004D7F15"/>
    <w:rsid w:val="004E1F03"/>
    <w:rsid w:val="004F0267"/>
    <w:rsid w:val="004F059B"/>
    <w:rsid w:val="00500642"/>
    <w:rsid w:val="00515E66"/>
    <w:rsid w:val="00517E2C"/>
    <w:rsid w:val="005209CD"/>
    <w:rsid w:val="0052446D"/>
    <w:rsid w:val="00524DCD"/>
    <w:rsid w:val="00532EA7"/>
    <w:rsid w:val="00534BCC"/>
    <w:rsid w:val="00536FE7"/>
    <w:rsid w:val="00565D24"/>
    <w:rsid w:val="005910D1"/>
    <w:rsid w:val="00595D77"/>
    <w:rsid w:val="005A2AD9"/>
    <w:rsid w:val="005A6EDC"/>
    <w:rsid w:val="005B009F"/>
    <w:rsid w:val="005B6A14"/>
    <w:rsid w:val="005C19EC"/>
    <w:rsid w:val="005F02E3"/>
    <w:rsid w:val="005F0769"/>
    <w:rsid w:val="005F1093"/>
    <w:rsid w:val="006031A2"/>
    <w:rsid w:val="00615858"/>
    <w:rsid w:val="0062235B"/>
    <w:rsid w:val="006335E7"/>
    <w:rsid w:val="00636CA0"/>
    <w:rsid w:val="006449CF"/>
    <w:rsid w:val="00644F28"/>
    <w:rsid w:val="00647229"/>
    <w:rsid w:val="00652FED"/>
    <w:rsid w:val="006721C0"/>
    <w:rsid w:val="006A2DCE"/>
    <w:rsid w:val="006B4CAF"/>
    <w:rsid w:val="006D7B15"/>
    <w:rsid w:val="006F4CDB"/>
    <w:rsid w:val="006F6064"/>
    <w:rsid w:val="007069AB"/>
    <w:rsid w:val="00725DBA"/>
    <w:rsid w:val="00744F35"/>
    <w:rsid w:val="00753383"/>
    <w:rsid w:val="00774AAC"/>
    <w:rsid w:val="00774CF6"/>
    <w:rsid w:val="00777203"/>
    <w:rsid w:val="00783285"/>
    <w:rsid w:val="007A562D"/>
    <w:rsid w:val="007D638E"/>
    <w:rsid w:val="007E1B59"/>
    <w:rsid w:val="007F40C3"/>
    <w:rsid w:val="007F678A"/>
    <w:rsid w:val="00803702"/>
    <w:rsid w:val="00804E4F"/>
    <w:rsid w:val="00816CDD"/>
    <w:rsid w:val="00831545"/>
    <w:rsid w:val="00843FFE"/>
    <w:rsid w:val="00854787"/>
    <w:rsid w:val="00857935"/>
    <w:rsid w:val="00866B45"/>
    <w:rsid w:val="00867FE9"/>
    <w:rsid w:val="00870AD6"/>
    <w:rsid w:val="00870B2B"/>
    <w:rsid w:val="008809EF"/>
    <w:rsid w:val="008A4B02"/>
    <w:rsid w:val="008A675A"/>
    <w:rsid w:val="008B4D31"/>
    <w:rsid w:val="008C0A7B"/>
    <w:rsid w:val="008C78E4"/>
    <w:rsid w:val="008D0F2A"/>
    <w:rsid w:val="008D7EA3"/>
    <w:rsid w:val="008E0613"/>
    <w:rsid w:val="008E2EF5"/>
    <w:rsid w:val="008F4FEC"/>
    <w:rsid w:val="008F7F09"/>
    <w:rsid w:val="00906EF7"/>
    <w:rsid w:val="00907DBA"/>
    <w:rsid w:val="00910584"/>
    <w:rsid w:val="00925F54"/>
    <w:rsid w:val="00932432"/>
    <w:rsid w:val="00967791"/>
    <w:rsid w:val="00976AEF"/>
    <w:rsid w:val="009A15A7"/>
    <w:rsid w:val="009B186B"/>
    <w:rsid w:val="009B7CAE"/>
    <w:rsid w:val="009C0951"/>
    <w:rsid w:val="009C1E16"/>
    <w:rsid w:val="009C6762"/>
    <w:rsid w:val="009D529C"/>
    <w:rsid w:val="009E5BF9"/>
    <w:rsid w:val="009F1CA8"/>
    <w:rsid w:val="00A0098A"/>
    <w:rsid w:val="00A149CF"/>
    <w:rsid w:val="00A200C7"/>
    <w:rsid w:val="00A24321"/>
    <w:rsid w:val="00A374C6"/>
    <w:rsid w:val="00A54346"/>
    <w:rsid w:val="00A570FE"/>
    <w:rsid w:val="00A95CAB"/>
    <w:rsid w:val="00AA008C"/>
    <w:rsid w:val="00AB4481"/>
    <w:rsid w:val="00AB6D3A"/>
    <w:rsid w:val="00AB7849"/>
    <w:rsid w:val="00AD0868"/>
    <w:rsid w:val="00AD3576"/>
    <w:rsid w:val="00AD3DDD"/>
    <w:rsid w:val="00AF2D3F"/>
    <w:rsid w:val="00B0145A"/>
    <w:rsid w:val="00B0381F"/>
    <w:rsid w:val="00B115F1"/>
    <w:rsid w:val="00B11C78"/>
    <w:rsid w:val="00B222EB"/>
    <w:rsid w:val="00B24A46"/>
    <w:rsid w:val="00B339B4"/>
    <w:rsid w:val="00B347BB"/>
    <w:rsid w:val="00B34AC2"/>
    <w:rsid w:val="00B5174E"/>
    <w:rsid w:val="00B6219B"/>
    <w:rsid w:val="00B64389"/>
    <w:rsid w:val="00B736F7"/>
    <w:rsid w:val="00B85D95"/>
    <w:rsid w:val="00BA0575"/>
    <w:rsid w:val="00BA5AE5"/>
    <w:rsid w:val="00BA7B41"/>
    <w:rsid w:val="00BC05AA"/>
    <w:rsid w:val="00BD1E02"/>
    <w:rsid w:val="00C365C9"/>
    <w:rsid w:val="00C53B11"/>
    <w:rsid w:val="00C60A32"/>
    <w:rsid w:val="00C76FDD"/>
    <w:rsid w:val="00C9032B"/>
    <w:rsid w:val="00C93ECB"/>
    <w:rsid w:val="00CF232C"/>
    <w:rsid w:val="00CF3280"/>
    <w:rsid w:val="00CF3CEB"/>
    <w:rsid w:val="00D01080"/>
    <w:rsid w:val="00D04FFA"/>
    <w:rsid w:val="00D05897"/>
    <w:rsid w:val="00D05DCC"/>
    <w:rsid w:val="00D1504F"/>
    <w:rsid w:val="00D2225E"/>
    <w:rsid w:val="00D235C1"/>
    <w:rsid w:val="00D24D71"/>
    <w:rsid w:val="00D45B84"/>
    <w:rsid w:val="00D5550E"/>
    <w:rsid w:val="00D71715"/>
    <w:rsid w:val="00D97196"/>
    <w:rsid w:val="00DA1BB5"/>
    <w:rsid w:val="00DC0044"/>
    <w:rsid w:val="00DC5C23"/>
    <w:rsid w:val="00DC5E19"/>
    <w:rsid w:val="00E105A6"/>
    <w:rsid w:val="00E12ABB"/>
    <w:rsid w:val="00E16B17"/>
    <w:rsid w:val="00E207FB"/>
    <w:rsid w:val="00E26CB0"/>
    <w:rsid w:val="00E27E86"/>
    <w:rsid w:val="00E307A4"/>
    <w:rsid w:val="00E415CB"/>
    <w:rsid w:val="00E46970"/>
    <w:rsid w:val="00E4753F"/>
    <w:rsid w:val="00E5022C"/>
    <w:rsid w:val="00E5610A"/>
    <w:rsid w:val="00E6045C"/>
    <w:rsid w:val="00E740D2"/>
    <w:rsid w:val="00E76FC2"/>
    <w:rsid w:val="00E941BE"/>
    <w:rsid w:val="00EA29C4"/>
    <w:rsid w:val="00EA738E"/>
    <w:rsid w:val="00EC5150"/>
    <w:rsid w:val="00ED13C0"/>
    <w:rsid w:val="00ED1F09"/>
    <w:rsid w:val="00ED3051"/>
    <w:rsid w:val="00EE1FA9"/>
    <w:rsid w:val="00EF2BBA"/>
    <w:rsid w:val="00EF4A72"/>
    <w:rsid w:val="00F17DB4"/>
    <w:rsid w:val="00F2054B"/>
    <w:rsid w:val="00F37FCE"/>
    <w:rsid w:val="00F43375"/>
    <w:rsid w:val="00F54FCD"/>
    <w:rsid w:val="00F657F8"/>
    <w:rsid w:val="00F70C7E"/>
    <w:rsid w:val="00F769DC"/>
    <w:rsid w:val="00F85C20"/>
    <w:rsid w:val="00F90BE6"/>
    <w:rsid w:val="00FB22D6"/>
    <w:rsid w:val="00FD1B44"/>
    <w:rsid w:val="00FD4A41"/>
    <w:rsid w:val="00FE7B3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15:chartTrackingRefBased/>
  <w15:docId w15:val="{D610ABEB-69B3-43ED-800D-7D118FAA5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Standard">
    <w:name w:val="Normal"/>
    <w:qFormat/>
    <w:rsid w:val="00437341"/>
    <w:pPr>
      <w:spacing w:line="260" w:lineRule="atLeast"/>
    </w:pPr>
    <w:rPr>
      <w:rFonts w:ascii="Arial" w:hAnsi="Arial"/>
      <w:spacing w:val="2"/>
      <w:sz w:val="22"/>
      <w:szCs w:val="22"/>
    </w:rPr>
  </w:style>
  <w:style w:type="paragraph" w:styleId="berschrift1">
    <w:name w:val="heading 1"/>
    <w:basedOn w:val="Standard"/>
    <w:next w:val="Standard"/>
    <w:qFormat/>
    <w:rsid w:val="00644F28"/>
    <w:pPr>
      <w:keepNext/>
      <w:spacing w:before="240" w:after="60"/>
      <w:outlineLvl w:val="0"/>
    </w:pPr>
    <w:rPr>
      <w:rFonts w:cs="Arial"/>
      <w:b/>
      <w:bCs/>
      <w:kern w:val="32"/>
      <w:sz w:val="32"/>
      <w:szCs w:val="32"/>
    </w:rPr>
  </w:style>
  <w:style w:type="paragraph" w:styleId="berschrift4">
    <w:name w:val="heading 4"/>
    <w:basedOn w:val="Standard"/>
    <w:next w:val="Standard"/>
    <w:qFormat/>
    <w:rsid w:val="00AA008C"/>
    <w:pPr>
      <w:keepNext/>
      <w:numPr>
        <w:ilvl w:val="3"/>
        <w:numId w:val="3"/>
      </w:numPr>
      <w:spacing w:before="240" w:after="60"/>
      <w:outlineLvl w:val="3"/>
    </w:pPr>
    <w:rPr>
      <w:rFonts w:ascii="Times New Roman" w:hAnsi="Times New Roman"/>
      <w:b/>
      <w:bCs/>
      <w:sz w:val="28"/>
      <w:szCs w:val="28"/>
    </w:rPr>
  </w:style>
  <w:style w:type="paragraph" w:styleId="berschrift5">
    <w:name w:val="heading 5"/>
    <w:basedOn w:val="Standard"/>
    <w:next w:val="Standard"/>
    <w:autoRedefine/>
    <w:qFormat/>
    <w:rsid w:val="00AA008C"/>
    <w:pPr>
      <w:numPr>
        <w:ilvl w:val="4"/>
        <w:numId w:val="3"/>
      </w:numPr>
      <w:spacing w:before="240" w:after="60"/>
      <w:outlineLvl w:val="4"/>
    </w:pPr>
    <w:rPr>
      <w:rFonts w:ascii="Arial Narrow" w:hAnsi="Arial Narrow"/>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8C78E4"/>
    <w:pPr>
      <w:tabs>
        <w:tab w:val="center" w:pos="4536"/>
        <w:tab w:val="right" w:pos="9072"/>
      </w:tabs>
      <w:spacing w:after="120" w:line="240" w:lineRule="auto"/>
    </w:pPr>
    <w:rPr>
      <w:rFonts w:ascii="Univers LT 57 Condensed" w:hAnsi="Univers LT 57 Condensed"/>
      <w:sz w:val="12"/>
    </w:rPr>
  </w:style>
  <w:style w:type="paragraph" w:styleId="Fuzeile">
    <w:name w:val="footer"/>
    <w:aliases w:val="Adresse"/>
    <w:basedOn w:val="Standard"/>
    <w:rsid w:val="003610AA"/>
    <w:pPr>
      <w:tabs>
        <w:tab w:val="center" w:pos="4536"/>
        <w:tab w:val="right" w:pos="9072"/>
      </w:tabs>
      <w:spacing w:line="271" w:lineRule="auto"/>
    </w:pPr>
    <w:rPr>
      <w:sz w:val="15"/>
    </w:rPr>
  </w:style>
  <w:style w:type="character" w:styleId="Hyperlink">
    <w:name w:val="Hyperlink"/>
    <w:rsid w:val="001931D1"/>
    <w:rPr>
      <w:color w:val="0000FF"/>
      <w:u w:val="single"/>
    </w:rPr>
  </w:style>
  <w:style w:type="character" w:styleId="Seitenzahl">
    <w:name w:val="page number"/>
    <w:basedOn w:val="Absatz-Standardschriftart"/>
    <w:rsid w:val="00CF232C"/>
  </w:style>
  <w:style w:type="paragraph" w:styleId="Sprechblasentext">
    <w:name w:val="Balloon Text"/>
    <w:basedOn w:val="Standard"/>
    <w:semiHidden/>
    <w:rsid w:val="00461DB8"/>
    <w:rPr>
      <w:rFonts w:ascii="Tahoma" w:hAnsi="Tahoma" w:cs="Tahoma"/>
      <w:sz w:val="16"/>
      <w:szCs w:val="16"/>
    </w:rPr>
  </w:style>
  <w:style w:type="table" w:styleId="Tabellenraster">
    <w:name w:val="Table Grid"/>
    <w:aliases w:val="feusi_tabellengitternetz"/>
    <w:basedOn w:val="NormaleTabelle"/>
    <w:rsid w:val="00783285"/>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ms Rmn" w:hAnsi="Tms Rmn"/>
      </w:rPr>
    </w:tblStylePr>
  </w:style>
  <w:style w:type="paragraph" w:styleId="Dokumentstruktur">
    <w:name w:val="Document Map"/>
    <w:basedOn w:val="Standard"/>
    <w:semiHidden/>
    <w:rsid w:val="009E5BF9"/>
    <w:pPr>
      <w:shd w:val="clear" w:color="auto" w:fill="000080"/>
    </w:pPr>
    <w:rPr>
      <w:rFonts w:ascii="Tahoma" w:hAnsi="Tahoma" w:cs="Tahoma"/>
      <w:sz w:val="20"/>
      <w:szCs w:val="20"/>
    </w:rPr>
  </w:style>
  <w:style w:type="paragraph" w:customStyle="1" w:styleId="berschrift">
    <w:name w:val="Überschrift"/>
    <w:basedOn w:val="Standard"/>
    <w:rsid w:val="008C0A7B"/>
    <w:rPr>
      <w:b/>
      <w:bCs/>
      <w:szCs w:val="20"/>
    </w:rPr>
  </w:style>
  <w:style w:type="paragraph" w:customStyle="1" w:styleId="FusszeileTitel">
    <w:name w:val="Fusszeile Titel"/>
    <w:basedOn w:val="Fuzeile"/>
    <w:rsid w:val="006449CF"/>
    <w:pPr>
      <w:spacing w:after="80" w:line="240" w:lineRule="auto"/>
    </w:pPr>
    <w:rPr>
      <w:rFonts w:ascii="Univers LT 67 CondensedBold" w:hAnsi="Univers LT 67 CondensedBold"/>
    </w:rPr>
  </w:style>
  <w:style w:type="paragraph" w:customStyle="1" w:styleId="susvaufzhlung">
    <w:name w:val="susv_aufzählung"/>
    <w:basedOn w:val="Standard"/>
    <w:rsid w:val="00437341"/>
    <w:pPr>
      <w:numPr>
        <w:numId w:val="33"/>
      </w:numPr>
    </w:pPr>
    <w:rPr>
      <w:rFonts w:cs="Arial"/>
      <w:szCs w:val="20"/>
    </w:rPr>
  </w:style>
  <w:style w:type="paragraph" w:customStyle="1" w:styleId="susvbetreff">
    <w:name w:val="susv_betreff"/>
    <w:basedOn w:val="Standard"/>
    <w:next w:val="Standard"/>
    <w:rsid w:val="00437341"/>
    <w:pPr>
      <w:outlineLvl w:val="0"/>
    </w:pPr>
    <w:rPr>
      <w:rFonts w:cs="Arial"/>
      <w:b/>
      <w:szCs w:val="20"/>
    </w:rPr>
  </w:style>
  <w:style w:type="paragraph" w:customStyle="1" w:styleId="susvstandard">
    <w:name w:val="susv_standard"/>
    <w:basedOn w:val="Standard"/>
    <w:rsid w:val="00437341"/>
    <w:pPr>
      <w:outlineLvl w:val="0"/>
    </w:pPr>
    <w:rPr>
      <w:rFonts w:cs="Arial"/>
      <w:szCs w:val="20"/>
    </w:rPr>
  </w:style>
  <w:style w:type="paragraph" w:customStyle="1" w:styleId="susvstandardfett">
    <w:name w:val="susv_standard_fett"/>
    <w:basedOn w:val="susvstandard"/>
    <w:rsid w:val="00783285"/>
    <w:rPr>
      <w:b/>
    </w:rPr>
  </w:style>
  <w:style w:type="paragraph" w:customStyle="1" w:styleId="Default">
    <w:name w:val="Default"/>
    <w:rsid w:val="000C6101"/>
    <w:pPr>
      <w:tabs>
        <w:tab w:val="left" w:pos="709"/>
      </w:tabs>
      <w:suppressAutoHyphens/>
      <w:spacing w:after="200" w:line="276" w:lineRule="atLeast"/>
    </w:pPr>
    <w:rPr>
      <w:rFonts w:ascii="Calibri" w:eastAsia="DejaVu Sans" w:hAnsi="Calibri"/>
      <w:sz w:val="22"/>
      <w:szCs w:val="22"/>
      <w:lang w:eastAsia="en-US"/>
    </w:rPr>
  </w:style>
  <w:style w:type="paragraph" w:styleId="Listenabsatz">
    <w:name w:val="List Paragraph"/>
    <w:basedOn w:val="Standard"/>
    <w:uiPriority w:val="34"/>
    <w:qFormat/>
    <w:rsid w:val="00B222EB"/>
    <w:pPr>
      <w:spacing w:after="160" w:line="259" w:lineRule="auto"/>
      <w:ind w:left="720"/>
      <w:contextualSpacing/>
    </w:pPr>
    <w:rPr>
      <w:rFonts w:ascii="Calibri" w:eastAsia="Calibri" w:hAnsi="Calibri"/>
      <w:spacing w:val="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374681">
      <w:bodyDiv w:val="1"/>
      <w:marLeft w:val="0"/>
      <w:marRight w:val="0"/>
      <w:marTop w:val="0"/>
      <w:marBottom w:val="0"/>
      <w:divBdr>
        <w:top w:val="none" w:sz="0" w:space="0" w:color="auto"/>
        <w:left w:val="none" w:sz="0" w:space="0" w:color="auto"/>
        <w:bottom w:val="none" w:sz="0" w:space="0" w:color="auto"/>
        <w:right w:val="none" w:sz="0" w:space="0" w:color="auto"/>
      </w:divBdr>
    </w:div>
    <w:div w:id="1096945580">
      <w:bodyDiv w:val="1"/>
      <w:marLeft w:val="0"/>
      <w:marRight w:val="0"/>
      <w:marTop w:val="0"/>
      <w:marBottom w:val="0"/>
      <w:divBdr>
        <w:top w:val="none" w:sz="0" w:space="0" w:color="auto"/>
        <w:left w:val="none" w:sz="0" w:space="0" w:color="auto"/>
        <w:bottom w:val="none" w:sz="0" w:space="0" w:color="auto"/>
        <w:right w:val="none" w:sz="0" w:space="0" w:color="auto"/>
      </w:divBdr>
    </w:div>
    <w:div w:id="1458139106">
      <w:bodyDiv w:val="1"/>
      <w:marLeft w:val="0"/>
      <w:marRight w:val="0"/>
      <w:marTop w:val="0"/>
      <w:marBottom w:val="0"/>
      <w:divBdr>
        <w:top w:val="none" w:sz="0" w:space="0" w:color="auto"/>
        <w:left w:val="none" w:sz="0" w:space="0" w:color="auto"/>
        <w:bottom w:val="none" w:sz="0" w:space="0" w:color="auto"/>
        <w:right w:val="none" w:sz="0" w:space="0" w:color="auto"/>
      </w:divBdr>
    </w:div>
    <w:div w:id="1819803698">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st3:Desktop:susv_mit_geschaeftsstelle_neu.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7E71D-D913-4CB8-805E-5E0346C9E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susv_mit_geschaeftsstelle_neu</Template>
  <TotalTime>0</TotalTime>
  <Pages>1</Pages>
  <Words>220</Words>
  <Characters>1392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Brief Vorlage SUSV</vt:lpstr>
    </vt:vector>
  </TitlesOfParts>
  <Company>Schweizer Unterwasser-Sport-Verband SUSV</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Vorlage SUSV</dc:title>
  <dc:subject>Elektronische Vorlagen</dc:subject>
  <dc:creator>Heinz Ulrich</dc:creator>
  <cp:keywords/>
  <cp:lastModifiedBy>Juerg Baumgartner</cp:lastModifiedBy>
  <cp:revision>2</cp:revision>
  <cp:lastPrinted>2014-12-17T08:07:00Z</cp:lastPrinted>
  <dcterms:created xsi:type="dcterms:W3CDTF">2018-10-08T09:13:00Z</dcterms:created>
  <dcterms:modified xsi:type="dcterms:W3CDTF">2018-10-08T09:13:00Z</dcterms:modified>
</cp:coreProperties>
</file>