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7C90" w:rsidRPr="00FB1F08" w:rsidRDefault="00F17C90" w:rsidP="00F17C90">
      <w:pPr>
        <w:rPr>
          <w:rFonts w:cs="Arial"/>
          <w:sz w:val="20"/>
          <w:lang w:val="fr-CH"/>
        </w:rPr>
      </w:pPr>
      <w:bookmarkStart w:id="0" w:name="_GoBack"/>
      <w:r w:rsidRPr="00FB1F08">
        <w:rPr>
          <w:rFonts w:cs="Arial"/>
          <w:lang w:val="fr-CH"/>
        </w:rPr>
        <w:t>Es-tu ouvert, innovant et communicatif ?</w:t>
      </w:r>
    </w:p>
    <w:p w:rsidR="00F17C90" w:rsidRPr="00FB1F08" w:rsidRDefault="00F17C90" w:rsidP="00F17C90">
      <w:pPr>
        <w:rPr>
          <w:rFonts w:cs="Arial"/>
          <w:sz w:val="20"/>
          <w:lang w:val="fr-CH"/>
        </w:rPr>
      </w:pPr>
      <w:r w:rsidRPr="00FB1F08">
        <w:rPr>
          <w:rFonts w:cs="Arial"/>
          <w:lang w:val="fr-CH"/>
        </w:rPr>
        <w:t>Es-tu membre individuel de la FSSS ?</w:t>
      </w:r>
    </w:p>
    <w:p w:rsidR="00F17C90" w:rsidRPr="00FB1F08" w:rsidRDefault="00F17C90" w:rsidP="00F17C90">
      <w:pPr>
        <w:rPr>
          <w:rFonts w:cs="Arial"/>
          <w:sz w:val="20"/>
          <w:lang w:val="fr-CH"/>
        </w:rPr>
      </w:pPr>
      <w:r w:rsidRPr="00FB1F08">
        <w:rPr>
          <w:rFonts w:cs="Arial"/>
          <w:lang w:val="fr-CH"/>
        </w:rPr>
        <w:t>Es-tu intéressé à façonner le destin de la FSSS ?</w:t>
      </w:r>
    </w:p>
    <w:p w:rsidR="00F17C90" w:rsidRPr="00FB1F08" w:rsidRDefault="00F17C90" w:rsidP="00F17C90">
      <w:pPr>
        <w:rPr>
          <w:rFonts w:cs="Arial"/>
          <w:sz w:val="20"/>
          <w:lang w:val="fr-CH"/>
        </w:rPr>
      </w:pPr>
    </w:p>
    <w:p w:rsidR="00F17C90" w:rsidRPr="00FB1F08" w:rsidRDefault="00F17C90" w:rsidP="00F17C90">
      <w:pPr>
        <w:rPr>
          <w:rFonts w:cs="Arial"/>
          <w:sz w:val="20"/>
          <w:lang w:val="fr-CH"/>
        </w:rPr>
      </w:pPr>
      <w:r w:rsidRPr="00FB1F08">
        <w:rPr>
          <w:rFonts w:cs="Arial"/>
          <w:b/>
          <w:lang w:val="fr-CH"/>
        </w:rPr>
        <w:t>Alors envoie ta candidature au poste de représentant(e) des membres individuels de la FSSS !</w:t>
      </w:r>
    </w:p>
    <w:p w:rsidR="00F17C90" w:rsidRPr="00FB1F08" w:rsidRDefault="00F17C90" w:rsidP="00F17C90">
      <w:pPr>
        <w:rPr>
          <w:rFonts w:cs="Arial"/>
          <w:sz w:val="20"/>
          <w:lang w:val="fr-CH"/>
        </w:rPr>
      </w:pPr>
    </w:p>
    <w:p w:rsidR="00F17C90" w:rsidRPr="00FB1F08" w:rsidRDefault="00F17C90" w:rsidP="00F17C90">
      <w:pPr>
        <w:rPr>
          <w:rFonts w:cs="Arial"/>
          <w:sz w:val="20"/>
          <w:lang w:val="fr-CH"/>
        </w:rPr>
      </w:pPr>
      <w:r w:rsidRPr="00FB1F08">
        <w:rPr>
          <w:rFonts w:cs="Arial"/>
          <w:lang w:val="fr-CH"/>
        </w:rPr>
        <w:t xml:space="preserve">Tous les deux ans, le ou la représentant(e) des membres individuels de la FSSS est nouvellement élu(e). </w:t>
      </w:r>
    </w:p>
    <w:p w:rsidR="00F17C90" w:rsidRPr="00FB1F08" w:rsidRDefault="00F17C90" w:rsidP="00F17C90">
      <w:pPr>
        <w:rPr>
          <w:rFonts w:cs="Arial"/>
          <w:sz w:val="20"/>
          <w:lang w:val="fr-CH"/>
        </w:rPr>
      </w:pPr>
      <w:r w:rsidRPr="00FB1F08">
        <w:rPr>
          <w:rFonts w:cs="Arial"/>
          <w:lang w:val="fr-CH"/>
        </w:rPr>
        <w:t>En tant que membre du Comité Central, cette personne représente les intérêts de tous les membres rattachés à la Fédération et qui ne sont pas affiliés via un club. Près de la moitié des membres sont concernés.</w:t>
      </w:r>
    </w:p>
    <w:p w:rsidR="00F17C90" w:rsidRPr="00FB1F08" w:rsidRDefault="00F17C90" w:rsidP="00F17C90">
      <w:pPr>
        <w:rPr>
          <w:rFonts w:cs="Arial"/>
          <w:sz w:val="20"/>
          <w:lang w:val="fr-CH"/>
        </w:rPr>
      </w:pPr>
    </w:p>
    <w:p w:rsidR="00F17C90" w:rsidRPr="00FB1F08" w:rsidRDefault="00F17C90" w:rsidP="00F17C90">
      <w:pPr>
        <w:rPr>
          <w:rFonts w:cs="Arial"/>
          <w:sz w:val="20"/>
          <w:lang w:val="fr-CH"/>
        </w:rPr>
      </w:pPr>
      <w:r w:rsidRPr="00FB1F08">
        <w:rPr>
          <w:rFonts w:cs="Arial"/>
          <w:lang w:val="fr-CH"/>
        </w:rPr>
        <w:t>Tes tâches principales :</w:t>
      </w:r>
    </w:p>
    <w:p w:rsidR="00F17C90" w:rsidRPr="00FB1F08" w:rsidRDefault="00F17C90" w:rsidP="00F17C90">
      <w:pPr>
        <w:ind w:left="720"/>
        <w:rPr>
          <w:rFonts w:cs="Arial"/>
          <w:sz w:val="20"/>
          <w:lang w:val="fr-CH"/>
        </w:rPr>
      </w:pPr>
      <w:r w:rsidRPr="00FB1F08">
        <w:rPr>
          <w:rFonts w:cs="Arial"/>
          <w:lang w:val="fr-CH"/>
        </w:rPr>
        <w:tab/>
        <w:t>•</w:t>
      </w:r>
      <w:r w:rsidRPr="00FB1F08">
        <w:rPr>
          <w:rFonts w:cs="Arial"/>
          <w:lang w:val="fr-CH"/>
        </w:rPr>
        <w:tab/>
        <w:t>Entretenir les contacts avec les membres individuels</w:t>
      </w:r>
    </w:p>
    <w:p w:rsidR="00F17C90" w:rsidRPr="00FB1F08" w:rsidRDefault="00F17C90" w:rsidP="00F17C90">
      <w:pPr>
        <w:ind w:left="720"/>
        <w:rPr>
          <w:rFonts w:cs="Arial"/>
          <w:sz w:val="20"/>
          <w:lang w:val="fr-CH"/>
        </w:rPr>
      </w:pPr>
      <w:r w:rsidRPr="00FB1F08">
        <w:rPr>
          <w:rFonts w:cs="Arial"/>
          <w:lang w:val="fr-CH"/>
        </w:rPr>
        <w:tab/>
        <w:t>•</w:t>
      </w:r>
      <w:r w:rsidRPr="00FB1F08">
        <w:rPr>
          <w:rFonts w:cs="Arial"/>
          <w:lang w:val="fr-CH"/>
        </w:rPr>
        <w:tab/>
        <w:t>Participation aux séances du Comité Central (5 séances par année)</w:t>
      </w:r>
    </w:p>
    <w:p w:rsidR="00F17C90" w:rsidRPr="00FB1F08" w:rsidRDefault="00F17C90" w:rsidP="00F17C90">
      <w:pPr>
        <w:ind w:left="720"/>
        <w:rPr>
          <w:rFonts w:cs="Arial"/>
          <w:sz w:val="20"/>
          <w:lang w:val="fr-CH"/>
        </w:rPr>
      </w:pPr>
      <w:r w:rsidRPr="00FB1F08">
        <w:rPr>
          <w:rFonts w:cs="Arial"/>
          <w:lang w:val="fr-CH"/>
        </w:rPr>
        <w:tab/>
        <w:t>•</w:t>
      </w:r>
      <w:r w:rsidRPr="00FB1F08">
        <w:rPr>
          <w:rFonts w:cs="Arial"/>
          <w:lang w:val="fr-CH"/>
        </w:rPr>
        <w:tab/>
        <w:t>Prise en compte des demandes des membres individuels</w:t>
      </w:r>
    </w:p>
    <w:p w:rsidR="00F17C90" w:rsidRPr="00FB1F08" w:rsidRDefault="00F17C90" w:rsidP="00F17C90">
      <w:pPr>
        <w:ind w:left="720"/>
        <w:rPr>
          <w:rFonts w:cs="Arial"/>
          <w:sz w:val="20"/>
          <w:lang w:val="fr-CH"/>
        </w:rPr>
      </w:pPr>
      <w:r w:rsidRPr="00FB1F08">
        <w:rPr>
          <w:rFonts w:cs="Arial"/>
          <w:lang w:val="fr-CH"/>
        </w:rPr>
        <w:tab/>
        <w:t>•</w:t>
      </w:r>
      <w:r w:rsidRPr="00FB1F08">
        <w:rPr>
          <w:rFonts w:cs="Arial"/>
          <w:lang w:val="fr-CH"/>
        </w:rPr>
        <w:tab/>
        <w:t>Représentations diverses selon accord (participation à des manifestations en tant que représentant officiel de la FSSS)</w:t>
      </w:r>
    </w:p>
    <w:p w:rsidR="00F17C90" w:rsidRPr="00FB1F08" w:rsidRDefault="00F17C90" w:rsidP="00F17C90">
      <w:pPr>
        <w:ind w:left="720"/>
        <w:rPr>
          <w:rFonts w:cs="Arial"/>
          <w:sz w:val="20"/>
          <w:lang w:val="fr-CH"/>
        </w:rPr>
      </w:pPr>
      <w:r w:rsidRPr="00FB1F08">
        <w:rPr>
          <w:rFonts w:cs="Arial"/>
          <w:lang w:val="fr-CH"/>
        </w:rPr>
        <w:tab/>
        <w:t>•</w:t>
      </w:r>
      <w:r w:rsidRPr="00FB1F08">
        <w:rPr>
          <w:rFonts w:cs="Arial"/>
          <w:lang w:val="fr-CH"/>
        </w:rPr>
        <w:tab/>
        <w:t>Collaboration avec le CC pour différents projets selon accord</w:t>
      </w:r>
    </w:p>
    <w:p w:rsidR="00F17C90" w:rsidRPr="00FB1F08" w:rsidRDefault="00F17C90" w:rsidP="00F17C90">
      <w:pPr>
        <w:rPr>
          <w:rFonts w:cs="Arial"/>
          <w:sz w:val="20"/>
          <w:lang w:val="fr-CH"/>
        </w:rPr>
      </w:pPr>
    </w:p>
    <w:p w:rsidR="00F17C90" w:rsidRPr="00FB1F08" w:rsidRDefault="00F17C90" w:rsidP="00F17C90">
      <w:pPr>
        <w:rPr>
          <w:rFonts w:cs="Arial"/>
          <w:sz w:val="20"/>
          <w:lang w:val="fr-CH"/>
        </w:rPr>
      </w:pPr>
      <w:r w:rsidRPr="00FB1F08">
        <w:rPr>
          <w:rFonts w:cs="Arial"/>
          <w:lang w:val="fr-CH"/>
        </w:rPr>
        <w:t>La compensation se base sur le règlement de la Fédération Suisse des Sports subaquatiques (jetons de présences, note de frais, etc.)</w:t>
      </w:r>
    </w:p>
    <w:p w:rsidR="00F17C90" w:rsidRPr="00FB1F08" w:rsidRDefault="00F17C90" w:rsidP="00F17C90">
      <w:pPr>
        <w:rPr>
          <w:rFonts w:cs="Arial"/>
          <w:sz w:val="20"/>
          <w:lang w:val="fr-CH"/>
        </w:rPr>
      </w:pPr>
    </w:p>
    <w:p w:rsidR="00F17C90" w:rsidRPr="00FB1F08" w:rsidRDefault="00F17C90" w:rsidP="00F17C90">
      <w:pPr>
        <w:rPr>
          <w:rFonts w:cs="Arial"/>
          <w:sz w:val="20"/>
          <w:lang w:val="fr-CH"/>
        </w:rPr>
      </w:pPr>
      <w:r w:rsidRPr="00FB1F08">
        <w:rPr>
          <w:rFonts w:cs="Arial"/>
          <w:b/>
          <w:lang w:val="fr-CH"/>
        </w:rPr>
        <w:t>Es-tu intéressé ?</w:t>
      </w:r>
    </w:p>
    <w:p w:rsidR="00F17C90" w:rsidRPr="00FB1F08" w:rsidRDefault="00F17C90" w:rsidP="00F17C90">
      <w:pPr>
        <w:rPr>
          <w:rFonts w:cs="Arial"/>
          <w:sz w:val="20"/>
          <w:lang w:val="fr-CH"/>
        </w:rPr>
      </w:pPr>
    </w:p>
    <w:p w:rsidR="00F17C90" w:rsidRPr="00FB1F08" w:rsidRDefault="00F17C90" w:rsidP="00F17C90">
      <w:pPr>
        <w:rPr>
          <w:rFonts w:cs="Arial"/>
          <w:sz w:val="20"/>
          <w:lang w:val="fr-CH"/>
        </w:rPr>
      </w:pPr>
      <w:r w:rsidRPr="00FB1F08">
        <w:rPr>
          <w:rFonts w:cs="Arial"/>
          <w:lang w:val="fr-CH"/>
        </w:rPr>
        <w:t>Dans ce cas, n’hésite plus et envoie ta candidature au moyen du formulaire mis à disposition.</w:t>
      </w:r>
    </w:p>
    <w:p w:rsidR="00F17C90" w:rsidRPr="00FB1F08" w:rsidRDefault="00F17C90" w:rsidP="00F17C90">
      <w:pPr>
        <w:rPr>
          <w:rFonts w:cs="Arial"/>
          <w:sz w:val="20"/>
          <w:lang w:val="fr-CH"/>
        </w:rPr>
      </w:pPr>
    </w:p>
    <w:p w:rsidR="00F17C90" w:rsidRPr="00FB1F08" w:rsidRDefault="00F17C90" w:rsidP="00F17C90">
      <w:pPr>
        <w:rPr>
          <w:rFonts w:cs="Arial"/>
          <w:sz w:val="20"/>
          <w:lang w:val="fr-CH"/>
        </w:rPr>
      </w:pPr>
      <w:r w:rsidRPr="00FB1F08">
        <w:rPr>
          <w:rFonts w:cs="Arial"/>
          <w:u w:val="single"/>
          <w:lang w:val="fr-CH"/>
        </w:rPr>
        <w:t>Programme</w:t>
      </w:r>
    </w:p>
    <w:p w:rsidR="00F17C90" w:rsidRPr="00FB1F08" w:rsidRDefault="00F17C90" w:rsidP="00F17C90">
      <w:pPr>
        <w:rPr>
          <w:rFonts w:cs="Arial"/>
          <w:sz w:val="20"/>
          <w:lang w:val="fr-CH"/>
        </w:rPr>
      </w:pPr>
      <w:r w:rsidRPr="00FB1F08">
        <w:rPr>
          <w:rFonts w:cs="Arial"/>
          <w:lang w:val="fr-CH"/>
        </w:rPr>
        <w:t>15.11.2018</w:t>
      </w:r>
      <w:r w:rsidRPr="00FB1F08">
        <w:rPr>
          <w:rFonts w:cs="Arial"/>
          <w:lang w:val="fr-CH"/>
        </w:rPr>
        <w:tab/>
      </w:r>
      <w:r w:rsidRPr="00FB1F08">
        <w:rPr>
          <w:rFonts w:cs="Arial"/>
          <w:lang w:val="fr-CH"/>
        </w:rPr>
        <w:tab/>
        <w:t>Délai de candidature</w:t>
      </w:r>
    </w:p>
    <w:p w:rsidR="00F17C90" w:rsidRPr="00FB1F08" w:rsidRDefault="00F17C90" w:rsidP="00F17C90">
      <w:pPr>
        <w:rPr>
          <w:rFonts w:cs="Arial"/>
          <w:sz w:val="20"/>
          <w:lang w:val="fr-CH"/>
        </w:rPr>
      </w:pPr>
      <w:r w:rsidRPr="00FB1F08">
        <w:rPr>
          <w:rFonts w:cs="Arial"/>
          <w:lang w:val="fr-CH"/>
        </w:rPr>
        <w:t>Dès le 1.12.2018</w:t>
      </w:r>
      <w:r w:rsidRPr="00FB1F08">
        <w:rPr>
          <w:rFonts w:cs="Arial"/>
          <w:lang w:val="fr-CH"/>
        </w:rPr>
        <w:tab/>
        <w:t xml:space="preserve">Présentation des candidatures dans le </w:t>
      </w:r>
      <w:proofErr w:type="spellStart"/>
      <w:r w:rsidRPr="00FB1F08">
        <w:rPr>
          <w:rFonts w:cs="Arial"/>
          <w:lang w:val="fr-CH"/>
        </w:rPr>
        <w:t>Nereus</w:t>
      </w:r>
      <w:proofErr w:type="spellEnd"/>
      <w:r w:rsidRPr="00FB1F08">
        <w:rPr>
          <w:rFonts w:cs="Arial"/>
          <w:lang w:val="fr-CH"/>
        </w:rPr>
        <w:t xml:space="preserve"> 6/12</w:t>
      </w:r>
    </w:p>
    <w:p w:rsidR="00F17C90" w:rsidRPr="00FB1F08" w:rsidRDefault="00F17C90" w:rsidP="00F17C90">
      <w:pPr>
        <w:rPr>
          <w:rFonts w:cs="Arial"/>
          <w:sz w:val="20"/>
          <w:lang w:val="fr-CH"/>
        </w:rPr>
      </w:pPr>
      <w:r w:rsidRPr="00FB1F08">
        <w:rPr>
          <w:rFonts w:cs="Arial"/>
          <w:lang w:val="fr-CH"/>
        </w:rPr>
        <w:tab/>
      </w:r>
      <w:r w:rsidRPr="00FB1F08">
        <w:rPr>
          <w:rFonts w:cs="Arial"/>
          <w:lang w:val="fr-CH"/>
        </w:rPr>
        <w:tab/>
      </w:r>
      <w:r w:rsidRPr="00FB1F08">
        <w:rPr>
          <w:rFonts w:cs="Arial"/>
          <w:lang w:val="fr-CH"/>
        </w:rPr>
        <w:tab/>
        <w:t>Présentation des candidatures sur le site www.fsss.ch</w:t>
      </w:r>
    </w:p>
    <w:p w:rsidR="00F17C90" w:rsidRPr="00FB1F08" w:rsidRDefault="00F17C90" w:rsidP="00F17C90">
      <w:pPr>
        <w:rPr>
          <w:rFonts w:cs="Arial"/>
          <w:sz w:val="20"/>
          <w:lang w:val="fr-CH"/>
        </w:rPr>
      </w:pPr>
      <w:r w:rsidRPr="00FB1F08">
        <w:rPr>
          <w:rFonts w:cs="Arial"/>
          <w:lang w:val="fr-CH"/>
        </w:rPr>
        <w:tab/>
      </w:r>
      <w:r w:rsidRPr="00FB1F08">
        <w:rPr>
          <w:rFonts w:cs="Arial"/>
          <w:lang w:val="fr-CH"/>
        </w:rPr>
        <w:tab/>
      </w:r>
      <w:r w:rsidRPr="00FB1F08">
        <w:rPr>
          <w:rFonts w:cs="Arial"/>
          <w:lang w:val="fr-CH"/>
        </w:rPr>
        <w:tab/>
        <w:t>Présentation par étape des candidatures sur Facebook</w:t>
      </w:r>
    </w:p>
    <w:p w:rsidR="00F17C90" w:rsidRPr="00FB1F08" w:rsidRDefault="00F17C90" w:rsidP="00F17C90">
      <w:pPr>
        <w:rPr>
          <w:rFonts w:cs="Arial"/>
          <w:sz w:val="20"/>
          <w:lang w:val="fr-CH"/>
        </w:rPr>
      </w:pPr>
    </w:p>
    <w:p w:rsidR="00F17C90" w:rsidRPr="00FB1F08" w:rsidRDefault="00F17C90" w:rsidP="00F17C90">
      <w:pPr>
        <w:rPr>
          <w:rFonts w:cs="Arial"/>
          <w:sz w:val="20"/>
          <w:lang w:val="fr-CH"/>
        </w:rPr>
      </w:pPr>
      <w:r w:rsidRPr="00FB1F08">
        <w:rPr>
          <w:rFonts w:cs="Arial"/>
          <w:lang w:val="fr-CH"/>
        </w:rPr>
        <w:tab/>
      </w:r>
      <w:r w:rsidRPr="00FB1F08">
        <w:rPr>
          <w:rFonts w:cs="Arial"/>
          <w:lang w:val="fr-CH"/>
        </w:rPr>
        <w:tab/>
      </w:r>
      <w:r w:rsidRPr="00FB1F08">
        <w:rPr>
          <w:rFonts w:cs="Arial"/>
          <w:lang w:val="fr-CH"/>
        </w:rPr>
        <w:tab/>
        <w:t>Le portail pour les votations est ouvert exclusivement via e-mail</w:t>
      </w:r>
    </w:p>
    <w:p w:rsidR="00F17C90" w:rsidRPr="00FB1F08" w:rsidRDefault="00F17C90" w:rsidP="00F17C90">
      <w:pPr>
        <w:rPr>
          <w:rFonts w:cs="Arial"/>
          <w:sz w:val="20"/>
          <w:lang w:val="fr-CH"/>
        </w:rPr>
      </w:pPr>
    </w:p>
    <w:p w:rsidR="00F17C90" w:rsidRPr="00FB1F08" w:rsidRDefault="00F17C90" w:rsidP="00F17C90">
      <w:pPr>
        <w:rPr>
          <w:rFonts w:cs="Arial"/>
          <w:sz w:val="20"/>
          <w:lang w:val="fr-CH"/>
        </w:rPr>
      </w:pPr>
      <w:r w:rsidRPr="00FB1F08">
        <w:rPr>
          <w:rFonts w:cs="Arial"/>
          <w:lang w:val="fr-CH"/>
        </w:rPr>
        <w:t>Jusqu’au 20.1.2019</w:t>
      </w:r>
      <w:r w:rsidRPr="00FB1F08">
        <w:rPr>
          <w:rFonts w:cs="Arial"/>
          <w:lang w:val="fr-CH"/>
        </w:rPr>
        <w:tab/>
        <w:t xml:space="preserve">Communication sur Facebook des votations en cours </w:t>
      </w:r>
    </w:p>
    <w:p w:rsidR="00F17C90" w:rsidRPr="00FB1F08" w:rsidRDefault="00F17C90" w:rsidP="00F17C90">
      <w:pPr>
        <w:rPr>
          <w:rFonts w:cs="Arial"/>
          <w:sz w:val="20"/>
          <w:lang w:val="fr-CH"/>
        </w:rPr>
      </w:pPr>
    </w:p>
    <w:p w:rsidR="00F17C90" w:rsidRPr="00FB1F08" w:rsidRDefault="00F17C90" w:rsidP="00F17C90">
      <w:pPr>
        <w:rPr>
          <w:rFonts w:cs="Arial"/>
          <w:sz w:val="20"/>
          <w:lang w:val="fr-CH"/>
        </w:rPr>
      </w:pPr>
      <w:r w:rsidRPr="00FB1F08">
        <w:rPr>
          <w:rFonts w:cs="Arial"/>
          <w:lang w:val="fr-CH"/>
        </w:rPr>
        <w:t>31.1.2019</w:t>
      </w:r>
      <w:r w:rsidRPr="00FB1F08">
        <w:rPr>
          <w:rFonts w:cs="Arial"/>
          <w:lang w:val="fr-CH"/>
        </w:rPr>
        <w:tab/>
      </w:r>
      <w:r w:rsidRPr="00FB1F08">
        <w:rPr>
          <w:rFonts w:cs="Arial"/>
          <w:lang w:val="fr-CH"/>
        </w:rPr>
        <w:tab/>
        <w:t>Date de référence</w:t>
      </w:r>
    </w:p>
    <w:p w:rsidR="00F17C90" w:rsidRPr="00FB1F08" w:rsidRDefault="00F17C90" w:rsidP="00F17C90">
      <w:pPr>
        <w:rPr>
          <w:rFonts w:cs="Arial"/>
          <w:sz w:val="20"/>
          <w:lang w:val="fr-CH"/>
        </w:rPr>
      </w:pPr>
      <w:r w:rsidRPr="00FB1F08">
        <w:rPr>
          <w:rFonts w:cs="Arial"/>
          <w:lang w:val="fr-CH"/>
        </w:rPr>
        <w:t>5.2.2019</w:t>
      </w:r>
      <w:r w:rsidRPr="00FB1F08">
        <w:rPr>
          <w:rFonts w:cs="Arial"/>
          <w:lang w:val="fr-CH"/>
        </w:rPr>
        <w:tab/>
      </w:r>
      <w:r w:rsidRPr="00FB1F08">
        <w:rPr>
          <w:rFonts w:cs="Arial"/>
          <w:lang w:val="fr-CH"/>
        </w:rPr>
        <w:tab/>
        <w:t>Communication des résultats sur Facebook</w:t>
      </w:r>
    </w:p>
    <w:p w:rsidR="00F17C90" w:rsidRPr="00FB1F08" w:rsidRDefault="00F17C90" w:rsidP="00F17C90">
      <w:pPr>
        <w:rPr>
          <w:rFonts w:cs="Arial"/>
          <w:sz w:val="20"/>
          <w:lang w:val="fr-CH"/>
        </w:rPr>
      </w:pPr>
      <w:r w:rsidRPr="00FB1F08">
        <w:rPr>
          <w:rFonts w:cs="Arial"/>
          <w:lang w:val="fr-CH"/>
        </w:rPr>
        <w:t>03.2019</w:t>
      </w:r>
      <w:r w:rsidRPr="00FB1F08">
        <w:rPr>
          <w:rFonts w:cs="Arial"/>
          <w:lang w:val="fr-CH"/>
        </w:rPr>
        <w:tab/>
      </w:r>
      <w:r w:rsidRPr="00FB1F08">
        <w:rPr>
          <w:rFonts w:cs="Arial"/>
          <w:lang w:val="fr-CH"/>
        </w:rPr>
        <w:tab/>
        <w:t xml:space="preserve">Présentation du gagnant ou de la gagnante dans le </w:t>
      </w:r>
      <w:proofErr w:type="spellStart"/>
      <w:r w:rsidRPr="00FB1F08">
        <w:rPr>
          <w:rFonts w:cs="Arial"/>
          <w:lang w:val="fr-CH"/>
        </w:rPr>
        <w:t>Nereus</w:t>
      </w:r>
      <w:proofErr w:type="spellEnd"/>
    </w:p>
    <w:p w:rsidR="00F17C90" w:rsidRPr="00FB1F08" w:rsidRDefault="00F17C90" w:rsidP="00F17C90">
      <w:pPr>
        <w:rPr>
          <w:rFonts w:cs="Arial"/>
          <w:sz w:val="20"/>
          <w:lang w:val="fr-CH"/>
        </w:rPr>
      </w:pPr>
      <w:r w:rsidRPr="00FB1F08">
        <w:rPr>
          <w:rFonts w:cs="Arial"/>
          <w:lang w:val="fr-CH"/>
        </w:rPr>
        <w:t>03.2019</w:t>
      </w:r>
      <w:r w:rsidRPr="00FB1F08">
        <w:rPr>
          <w:rFonts w:cs="Arial"/>
          <w:lang w:val="fr-CH"/>
        </w:rPr>
        <w:tab/>
      </w:r>
      <w:r w:rsidRPr="00FB1F08">
        <w:rPr>
          <w:rFonts w:cs="Arial"/>
          <w:lang w:val="fr-CH"/>
        </w:rPr>
        <w:tab/>
        <w:t>Présentation lors de l’assemblée générale 2019</w:t>
      </w:r>
    </w:p>
    <w:bookmarkEnd w:id="0"/>
    <w:p w:rsidR="00372D64" w:rsidRPr="00FB1F08" w:rsidRDefault="00372D64" w:rsidP="00433502">
      <w:pPr>
        <w:tabs>
          <w:tab w:val="left" w:pos="5103"/>
        </w:tabs>
        <w:rPr>
          <w:rFonts w:cs="Arial"/>
          <w:sz w:val="20"/>
          <w:lang w:val="fr-CH"/>
        </w:rPr>
      </w:pPr>
    </w:p>
    <w:sectPr w:rsidR="00372D64" w:rsidRPr="00FB1F08" w:rsidSect="009C6762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 w:code="9"/>
      <w:pgMar w:top="2835" w:right="1418" w:bottom="1928" w:left="1701" w:header="624" w:footer="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7CE2" w:rsidRDefault="00197CE2">
      <w:r>
        <w:separator/>
      </w:r>
    </w:p>
    <w:p w:rsidR="00197CE2" w:rsidRDefault="00197CE2"/>
    <w:p w:rsidR="00197CE2" w:rsidRDefault="00197CE2"/>
  </w:endnote>
  <w:endnote w:type="continuationSeparator" w:id="0">
    <w:p w:rsidR="00197CE2" w:rsidRDefault="00197CE2">
      <w:r>
        <w:continuationSeparator/>
      </w:r>
    </w:p>
    <w:p w:rsidR="00197CE2" w:rsidRDefault="00197CE2"/>
    <w:p w:rsidR="00197CE2" w:rsidRDefault="00197CE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mdITC Bk BT">
    <w:altName w:val="Times New Roman"/>
    <w:charset w:val="00"/>
    <w:family w:val="roman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Univers LT 57 Condensed">
    <w:altName w:val="Times New Roman"/>
    <w:charset w:val="00"/>
    <w:family w:val="auto"/>
    <w:pitch w:val="variable"/>
    <w:sig w:usb0="80000027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Univers LT 67 CondensedBold">
    <w:altName w:val="Britannic Bold"/>
    <w:charset w:val="00"/>
    <w:family w:val="auto"/>
    <w:pitch w:val="variable"/>
    <w:sig w:usb0="80000027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jaVu San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02E3" w:rsidRPr="00D2225E" w:rsidRDefault="00F17C90" w:rsidP="009C6762">
    <w:pPr>
      <w:pStyle w:val="Fuzeile"/>
      <w:ind w:left="-1701"/>
      <w:rPr>
        <w:szCs w:val="16"/>
      </w:rPr>
    </w:pPr>
    <w:r>
      <w:rPr>
        <w:noProof/>
        <w:szCs w:val="16"/>
      </w:rPr>
      <w:drawing>
        <wp:inline distT="0" distB="0" distL="0" distR="0">
          <wp:extent cx="7562850" cy="942975"/>
          <wp:effectExtent l="0" t="0" r="0" b="0"/>
          <wp:docPr id="1" name="Bild 1" descr="SUSV_Bb_2018_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USV_Bb_2018_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21C0" w:rsidRDefault="00F17C90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5822315</wp:posOffset>
              </wp:positionH>
              <wp:positionV relativeFrom="paragraph">
                <wp:posOffset>138430</wp:posOffset>
              </wp:positionV>
              <wp:extent cx="676275" cy="279400"/>
              <wp:effectExtent l="12065" t="5080" r="6985" b="10795"/>
              <wp:wrapNone/>
              <wp:docPr id="3" name="Rectangl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6275" cy="279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8E83F3B" id="Rectangle 21" o:spid="_x0000_s1026" style="position:absolute;margin-left:458.45pt;margin-top:10.9pt;width:53.25pt;height:2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"/>
          </w:pict>
        </mc:Fallback>
      </mc:AlternateContent>
    </w: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-1077595</wp:posOffset>
          </wp:positionH>
          <wp:positionV relativeFrom="paragraph">
            <wp:posOffset>-699135</wp:posOffset>
          </wp:positionV>
          <wp:extent cx="7538085" cy="1346200"/>
          <wp:effectExtent l="0" t="0" r="0" b="0"/>
          <wp:wrapNone/>
          <wp:docPr id="17" name="Bild 17" descr="Briefbo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Briefbo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8085" cy="1346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Cs w:val="16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1654175</wp:posOffset>
              </wp:positionH>
              <wp:positionV relativeFrom="paragraph">
                <wp:posOffset>213995</wp:posOffset>
              </wp:positionV>
              <wp:extent cx="914400" cy="450215"/>
              <wp:effectExtent l="6350" t="13970" r="12700" b="12065"/>
              <wp:wrapNone/>
              <wp:docPr id="2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0" cy="450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609F649" id="Rectangle 20" o:spid="_x0000_s1026" style="position:absolute;margin-left:130.25pt;margin-top:16.85pt;width:1in;height:35.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7CE2" w:rsidRDefault="00197CE2">
      <w:r>
        <w:separator/>
      </w:r>
    </w:p>
    <w:p w:rsidR="00197CE2" w:rsidRDefault="00197CE2"/>
    <w:p w:rsidR="00197CE2" w:rsidRDefault="00197CE2"/>
  </w:footnote>
  <w:footnote w:type="continuationSeparator" w:id="0">
    <w:p w:rsidR="00197CE2" w:rsidRDefault="00197CE2">
      <w:r>
        <w:continuationSeparator/>
      </w:r>
    </w:p>
    <w:p w:rsidR="00197CE2" w:rsidRDefault="00197CE2"/>
    <w:p w:rsidR="00197CE2" w:rsidRDefault="00197CE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35C1" w:rsidRDefault="00F17C90">
    <w:pPr>
      <w:pStyle w:val="Kopfzeile"/>
    </w:pPr>
    <w:r>
      <w:rPr>
        <w:noProof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-765810</wp:posOffset>
          </wp:positionH>
          <wp:positionV relativeFrom="paragraph">
            <wp:posOffset>-81915</wp:posOffset>
          </wp:positionV>
          <wp:extent cx="3797935" cy="879475"/>
          <wp:effectExtent l="0" t="0" r="0" b="0"/>
          <wp:wrapNone/>
          <wp:docPr id="28" name="Bild 28" descr="SUSV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SUSV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7935" cy="879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5F54" w:rsidRDefault="00F17C90">
    <w:pPr>
      <w:pStyle w:val="Kopfzeile"/>
    </w:pPr>
    <w:r>
      <w:rPr>
        <w:noProof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-1090295</wp:posOffset>
          </wp:positionH>
          <wp:positionV relativeFrom="paragraph">
            <wp:posOffset>-398145</wp:posOffset>
          </wp:positionV>
          <wp:extent cx="7588885" cy="1450975"/>
          <wp:effectExtent l="0" t="0" r="0" b="0"/>
          <wp:wrapNone/>
          <wp:docPr id="14" name="Bild 14" descr="Briefbo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Briefbo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885" cy="1450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ACE274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27D80CB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CCCE4B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76201F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4923D4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20AC3A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F126CC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06A8CE6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DFE9D7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E23487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2AA27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1536C23"/>
    <w:multiLevelType w:val="multilevel"/>
    <w:tmpl w:val="C11027BC"/>
    <w:lvl w:ilvl="0">
      <w:numFmt w:val="bullet"/>
      <w:lvlText w:val="─"/>
      <w:lvlJc w:val="left"/>
      <w:pPr>
        <w:tabs>
          <w:tab w:val="num" w:pos="1080"/>
        </w:tabs>
        <w:ind w:left="1080" w:hanging="655"/>
      </w:pPr>
      <w:rPr>
        <w:rFonts w:ascii="GarmdITC Bk BT" w:hAnsi="GarmdITC Bk BT" w:hint="default"/>
        <w:spacing w:val="2"/>
        <w:sz w:val="21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25485A"/>
    <w:multiLevelType w:val="hybridMultilevel"/>
    <w:tmpl w:val="9EE8BCB8"/>
    <w:lvl w:ilvl="0" w:tplc="8CC032AA">
      <w:numFmt w:val="bullet"/>
      <w:lvlText w:val="─"/>
      <w:lvlJc w:val="left"/>
      <w:pPr>
        <w:tabs>
          <w:tab w:val="num" w:pos="284"/>
        </w:tabs>
        <w:ind w:left="284" w:hanging="284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FAE2946"/>
    <w:multiLevelType w:val="hybridMultilevel"/>
    <w:tmpl w:val="4EF44964"/>
    <w:lvl w:ilvl="0" w:tplc="67ACCA7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0401CEC"/>
    <w:multiLevelType w:val="multilevel"/>
    <w:tmpl w:val="C23E6488"/>
    <w:lvl w:ilvl="0">
      <w:numFmt w:val="bullet"/>
      <w:lvlText w:val="─"/>
      <w:lvlJc w:val="left"/>
      <w:pPr>
        <w:tabs>
          <w:tab w:val="num" w:pos="1080"/>
        </w:tabs>
        <w:ind w:left="1080" w:hanging="360"/>
      </w:pPr>
      <w:rPr>
        <w:rFonts w:ascii="Arial" w:hAnsi="Arial"/>
        <w:spacing w:val="2"/>
        <w:sz w:val="21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2632161"/>
    <w:multiLevelType w:val="multilevel"/>
    <w:tmpl w:val="91CA9208"/>
    <w:lvl w:ilvl="0">
      <w:numFmt w:val="bullet"/>
      <w:lvlText w:val="─"/>
      <w:lvlJc w:val="left"/>
      <w:pPr>
        <w:tabs>
          <w:tab w:val="num" w:pos="1080"/>
        </w:tabs>
        <w:ind w:left="1080" w:hanging="360"/>
      </w:pPr>
      <w:rPr>
        <w:rFonts w:ascii="Arial" w:hAnsi="Arial"/>
        <w:spacing w:val="2"/>
        <w:sz w:val="21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C6F0736"/>
    <w:multiLevelType w:val="multilevel"/>
    <w:tmpl w:val="33465E02"/>
    <w:lvl w:ilvl="0">
      <w:numFmt w:val="bullet"/>
      <w:lvlText w:val="─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7B4B63"/>
    <w:multiLevelType w:val="hybridMultilevel"/>
    <w:tmpl w:val="CE5E8672"/>
    <w:lvl w:ilvl="0" w:tplc="3FDE7710">
      <w:start w:val="1"/>
      <w:numFmt w:val="bullet"/>
      <w:pStyle w:val="susvaufzhlung"/>
      <w:lvlText w:val="─"/>
      <w:lvlJc w:val="left"/>
      <w:pPr>
        <w:tabs>
          <w:tab w:val="num" w:pos="284"/>
        </w:tabs>
        <w:ind w:left="284" w:hanging="284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4875DA"/>
    <w:multiLevelType w:val="hybridMultilevel"/>
    <w:tmpl w:val="CE4CF016"/>
    <w:lvl w:ilvl="0" w:tplc="FF54F1C0">
      <w:numFmt w:val="bullet"/>
      <w:lvlText w:val="─"/>
      <w:lvlJc w:val="left"/>
      <w:pPr>
        <w:tabs>
          <w:tab w:val="num" w:pos="284"/>
        </w:tabs>
        <w:ind w:left="284" w:hanging="284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3A7B10"/>
    <w:multiLevelType w:val="multilevel"/>
    <w:tmpl w:val="10B20114"/>
    <w:lvl w:ilvl="0">
      <w:numFmt w:val="bullet"/>
      <w:lvlText w:val="─"/>
      <w:lvlJc w:val="left"/>
      <w:pPr>
        <w:tabs>
          <w:tab w:val="num" w:pos="284"/>
        </w:tabs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3B35B5"/>
    <w:multiLevelType w:val="hybridMultilevel"/>
    <w:tmpl w:val="433487F2"/>
    <w:lvl w:ilvl="0" w:tplc="B6242A44">
      <w:start w:val="1"/>
      <w:numFmt w:val="bullet"/>
      <w:lvlText w:val="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AE0F97"/>
    <w:multiLevelType w:val="multilevel"/>
    <w:tmpl w:val="91CA9208"/>
    <w:lvl w:ilvl="0">
      <w:numFmt w:val="bullet"/>
      <w:lvlText w:val="─"/>
      <w:lvlJc w:val="left"/>
      <w:pPr>
        <w:tabs>
          <w:tab w:val="num" w:pos="1080"/>
        </w:tabs>
        <w:ind w:left="1080" w:hanging="360"/>
      </w:pPr>
      <w:rPr>
        <w:rFonts w:ascii="Arial" w:hAnsi="Arial"/>
        <w:spacing w:val="2"/>
        <w:sz w:val="21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6E5CC6"/>
    <w:multiLevelType w:val="multilevel"/>
    <w:tmpl w:val="91CA9208"/>
    <w:lvl w:ilvl="0">
      <w:numFmt w:val="bullet"/>
      <w:lvlText w:val="─"/>
      <w:lvlJc w:val="left"/>
      <w:pPr>
        <w:tabs>
          <w:tab w:val="num" w:pos="1080"/>
        </w:tabs>
        <w:ind w:left="1080" w:hanging="360"/>
      </w:pPr>
      <w:rPr>
        <w:rFonts w:ascii="Arial" w:hAnsi="Arial"/>
        <w:spacing w:val="2"/>
        <w:sz w:val="21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3E3B23"/>
    <w:multiLevelType w:val="multilevel"/>
    <w:tmpl w:val="C23E6488"/>
    <w:lvl w:ilvl="0">
      <w:numFmt w:val="bullet"/>
      <w:lvlText w:val="─"/>
      <w:lvlJc w:val="left"/>
      <w:pPr>
        <w:tabs>
          <w:tab w:val="num" w:pos="1080"/>
        </w:tabs>
        <w:ind w:left="1080" w:hanging="360"/>
      </w:pPr>
      <w:rPr>
        <w:rFonts w:ascii="Arial" w:hAnsi="Arial"/>
        <w:spacing w:val="2"/>
        <w:sz w:val="21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A22207"/>
    <w:multiLevelType w:val="hybridMultilevel"/>
    <w:tmpl w:val="4168B8E4"/>
    <w:lvl w:ilvl="0" w:tplc="D62CED2E">
      <w:numFmt w:val="bullet"/>
      <w:lvlText w:val="─"/>
      <w:lvlJc w:val="left"/>
      <w:pPr>
        <w:tabs>
          <w:tab w:val="num" w:pos="284"/>
        </w:tabs>
        <w:ind w:left="284" w:hanging="284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D86F33"/>
    <w:multiLevelType w:val="multilevel"/>
    <w:tmpl w:val="9BE8809E"/>
    <w:lvl w:ilvl="0">
      <w:numFmt w:val="bullet"/>
      <w:lvlText w:val="─"/>
      <w:lvlJc w:val="left"/>
      <w:pPr>
        <w:tabs>
          <w:tab w:val="num" w:pos="284"/>
        </w:tabs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F6218E"/>
    <w:multiLevelType w:val="multilevel"/>
    <w:tmpl w:val="01E87722"/>
    <w:lvl w:ilvl="0">
      <w:start w:val="1"/>
      <w:numFmt w:val="decimal"/>
      <w:suff w:val="space"/>
      <w:lvlText w:val="%1"/>
      <w:lvlJc w:val="left"/>
      <w:pPr>
        <w:ind w:left="851" w:hanging="851"/>
      </w:pPr>
      <w:rPr>
        <w:rFonts w:ascii="Arial Narrow" w:hAnsi="Arial Narrow" w:hint="default"/>
        <w:b/>
        <w:i w:val="0"/>
        <w:sz w:val="64"/>
        <w:szCs w:val="64"/>
      </w:rPr>
    </w:lvl>
    <w:lvl w:ilvl="1">
      <w:start w:val="1"/>
      <w:numFmt w:val="decimal"/>
      <w:suff w:val="space"/>
      <w:lvlText w:val="%1.%2"/>
      <w:lvlJc w:val="left"/>
      <w:pPr>
        <w:ind w:left="851" w:hanging="851"/>
      </w:pPr>
      <w:rPr>
        <w:rFonts w:ascii="Arial Narrow" w:hAnsi="Arial Narrow" w:hint="default"/>
        <w:b/>
        <w:i w:val="0"/>
        <w:sz w:val="40"/>
        <w:szCs w:val="40"/>
      </w:rPr>
    </w:lvl>
    <w:lvl w:ilvl="2">
      <w:start w:val="1"/>
      <w:numFmt w:val="decimal"/>
      <w:suff w:val="space"/>
      <w:lvlText w:val="%1.%2.%3"/>
      <w:lvlJc w:val="left"/>
      <w:pPr>
        <w:ind w:left="8789" w:hanging="8789"/>
      </w:pPr>
      <w:rPr>
        <w:rFonts w:ascii="Arial Narrow" w:hAnsi="Arial Narrow" w:hint="default"/>
        <w:b/>
        <w:i w:val="0"/>
        <w:sz w:val="28"/>
        <w:szCs w:val="28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1800"/>
        </w:tabs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7" w15:restartNumberingAfterBreak="0">
    <w:nsid w:val="5D2345A2"/>
    <w:multiLevelType w:val="multilevel"/>
    <w:tmpl w:val="78DC1B00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F0625E0"/>
    <w:multiLevelType w:val="multilevel"/>
    <w:tmpl w:val="26CCAB04"/>
    <w:lvl w:ilvl="0">
      <w:numFmt w:val="bullet"/>
      <w:lvlText w:val="─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7D1BD8"/>
    <w:multiLevelType w:val="hybridMultilevel"/>
    <w:tmpl w:val="D100AD04"/>
    <w:lvl w:ilvl="0" w:tplc="E6E449DA">
      <w:numFmt w:val="bullet"/>
      <w:lvlText w:val="─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AC14DF7"/>
    <w:multiLevelType w:val="hybridMultilevel"/>
    <w:tmpl w:val="BEDA2ABC"/>
    <w:lvl w:ilvl="0" w:tplc="FF54F1C0">
      <w:numFmt w:val="bullet"/>
      <w:lvlText w:val="─"/>
      <w:lvlJc w:val="left"/>
      <w:pPr>
        <w:tabs>
          <w:tab w:val="num" w:pos="284"/>
        </w:tabs>
        <w:ind w:left="284" w:hanging="284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952DE0"/>
    <w:multiLevelType w:val="multilevel"/>
    <w:tmpl w:val="DD22EBC4"/>
    <w:lvl w:ilvl="0">
      <w:numFmt w:val="bullet"/>
      <w:lvlText w:val="─"/>
      <w:lvlJc w:val="left"/>
      <w:pPr>
        <w:tabs>
          <w:tab w:val="num" w:pos="284"/>
        </w:tabs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6308BC"/>
    <w:multiLevelType w:val="hybridMultilevel"/>
    <w:tmpl w:val="78DC1B00"/>
    <w:lvl w:ilvl="0" w:tplc="0807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1AE7FAA"/>
    <w:multiLevelType w:val="multilevel"/>
    <w:tmpl w:val="C23E6488"/>
    <w:lvl w:ilvl="0">
      <w:numFmt w:val="bullet"/>
      <w:lvlText w:val="─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733F3B"/>
    <w:multiLevelType w:val="multilevel"/>
    <w:tmpl w:val="4EF44964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F385DB2"/>
    <w:multiLevelType w:val="hybridMultilevel"/>
    <w:tmpl w:val="9996A84A"/>
    <w:lvl w:ilvl="0" w:tplc="9E42CD18">
      <w:numFmt w:val="bullet"/>
      <w:lvlText w:val="─"/>
      <w:lvlJc w:val="left"/>
      <w:pPr>
        <w:tabs>
          <w:tab w:val="num" w:pos="284"/>
        </w:tabs>
        <w:ind w:left="284" w:hanging="284"/>
      </w:pPr>
      <w:rPr>
        <w:rFonts w:ascii="Arial" w:eastAsia="Times New Roman" w:hAnsi="Aria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6"/>
  </w:num>
  <w:num w:numId="3">
    <w:abstractNumId w:val="26"/>
  </w:num>
  <w:num w:numId="4">
    <w:abstractNumId w:val="32"/>
  </w:num>
  <w:num w:numId="5">
    <w:abstractNumId w:val="27"/>
  </w:num>
  <w:num w:numId="6">
    <w:abstractNumId w:val="13"/>
  </w:num>
  <w:num w:numId="7">
    <w:abstractNumId w:val="34"/>
  </w:num>
  <w:num w:numId="8">
    <w:abstractNumId w:val="29"/>
  </w:num>
  <w:num w:numId="9">
    <w:abstractNumId w:val="35"/>
  </w:num>
  <w:num w:numId="10">
    <w:abstractNumId w:val="15"/>
  </w:num>
  <w:num w:numId="11">
    <w:abstractNumId w:val="11"/>
  </w:num>
  <w:num w:numId="12">
    <w:abstractNumId w:val="21"/>
  </w:num>
  <w:num w:numId="13">
    <w:abstractNumId w:val="22"/>
  </w:num>
  <w:num w:numId="14">
    <w:abstractNumId w:val="23"/>
  </w:num>
  <w:num w:numId="15">
    <w:abstractNumId w:val="14"/>
  </w:num>
  <w:num w:numId="16">
    <w:abstractNumId w:val="33"/>
  </w:num>
  <w:num w:numId="17">
    <w:abstractNumId w:val="16"/>
  </w:num>
  <w:num w:numId="18">
    <w:abstractNumId w:val="28"/>
  </w:num>
  <w:num w:numId="19">
    <w:abstractNumId w:val="12"/>
  </w:num>
  <w:num w:numId="20">
    <w:abstractNumId w:val="31"/>
  </w:num>
  <w:num w:numId="21">
    <w:abstractNumId w:val="18"/>
  </w:num>
  <w:num w:numId="22">
    <w:abstractNumId w:val="19"/>
  </w:num>
  <w:num w:numId="23">
    <w:abstractNumId w:val="30"/>
  </w:num>
  <w:num w:numId="24">
    <w:abstractNumId w:val="25"/>
  </w:num>
  <w:num w:numId="25">
    <w:abstractNumId w:val="24"/>
  </w:num>
  <w:num w:numId="26">
    <w:abstractNumId w:val="10"/>
  </w:num>
  <w:num w:numId="27">
    <w:abstractNumId w:val="8"/>
  </w:num>
  <w:num w:numId="28">
    <w:abstractNumId w:val="7"/>
  </w:num>
  <w:num w:numId="29">
    <w:abstractNumId w:val="6"/>
  </w:num>
  <w:num w:numId="30">
    <w:abstractNumId w:val="5"/>
  </w:num>
  <w:num w:numId="31">
    <w:abstractNumId w:val="24"/>
  </w:num>
  <w:num w:numId="32">
    <w:abstractNumId w:val="20"/>
  </w:num>
  <w:num w:numId="33">
    <w:abstractNumId w:val="17"/>
  </w:num>
  <w:num w:numId="34">
    <w:abstractNumId w:val="9"/>
  </w:num>
  <w:num w:numId="35">
    <w:abstractNumId w:val="4"/>
  </w:num>
  <w:num w:numId="36">
    <w:abstractNumId w:val="3"/>
  </w:num>
  <w:num w:numId="37">
    <w:abstractNumId w:val="2"/>
  </w:num>
  <w:num w:numId="38">
    <w:abstractNumId w:val="1"/>
  </w:num>
  <w:num w:numId="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284"/>
  <w:hyphenationZone w:val="425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1F7"/>
    <w:rsid w:val="00016C4D"/>
    <w:rsid w:val="00022AF3"/>
    <w:rsid w:val="00032074"/>
    <w:rsid w:val="00033011"/>
    <w:rsid w:val="000358CD"/>
    <w:rsid w:val="00036580"/>
    <w:rsid w:val="00044E8A"/>
    <w:rsid w:val="000645B0"/>
    <w:rsid w:val="00064CDE"/>
    <w:rsid w:val="00082A2B"/>
    <w:rsid w:val="00092CF5"/>
    <w:rsid w:val="000A44B1"/>
    <w:rsid w:val="000A6806"/>
    <w:rsid w:val="000B51B8"/>
    <w:rsid w:val="000B5BAE"/>
    <w:rsid w:val="000B5D66"/>
    <w:rsid w:val="000C0664"/>
    <w:rsid w:val="000C6101"/>
    <w:rsid w:val="000C7937"/>
    <w:rsid w:val="000D5F8D"/>
    <w:rsid w:val="000E4ECE"/>
    <w:rsid w:val="000E7D6A"/>
    <w:rsid w:val="00102B26"/>
    <w:rsid w:val="00107C0D"/>
    <w:rsid w:val="00110530"/>
    <w:rsid w:val="0013318C"/>
    <w:rsid w:val="00146241"/>
    <w:rsid w:val="00167E8D"/>
    <w:rsid w:val="0017687B"/>
    <w:rsid w:val="001931D1"/>
    <w:rsid w:val="00197CE2"/>
    <w:rsid w:val="001B6DD8"/>
    <w:rsid w:val="001C58FF"/>
    <w:rsid w:val="001D5572"/>
    <w:rsid w:val="001D70AC"/>
    <w:rsid w:val="001E34D6"/>
    <w:rsid w:val="001F3C34"/>
    <w:rsid w:val="001F56C3"/>
    <w:rsid w:val="002135F7"/>
    <w:rsid w:val="00232770"/>
    <w:rsid w:val="0025379A"/>
    <w:rsid w:val="00287109"/>
    <w:rsid w:val="002878F5"/>
    <w:rsid w:val="002C6DB2"/>
    <w:rsid w:val="002D57D9"/>
    <w:rsid w:val="002E1130"/>
    <w:rsid w:val="002E20AB"/>
    <w:rsid w:val="002E22CC"/>
    <w:rsid w:val="002F00A1"/>
    <w:rsid w:val="002F3893"/>
    <w:rsid w:val="002F6371"/>
    <w:rsid w:val="0030646F"/>
    <w:rsid w:val="00316948"/>
    <w:rsid w:val="0032323B"/>
    <w:rsid w:val="003241C7"/>
    <w:rsid w:val="0033635A"/>
    <w:rsid w:val="00337985"/>
    <w:rsid w:val="00342C5A"/>
    <w:rsid w:val="00346353"/>
    <w:rsid w:val="00351419"/>
    <w:rsid w:val="003610AA"/>
    <w:rsid w:val="003621F7"/>
    <w:rsid w:val="00366D47"/>
    <w:rsid w:val="00367248"/>
    <w:rsid w:val="00370DDA"/>
    <w:rsid w:val="00372D64"/>
    <w:rsid w:val="00372E6F"/>
    <w:rsid w:val="00381504"/>
    <w:rsid w:val="0038604F"/>
    <w:rsid w:val="0038613A"/>
    <w:rsid w:val="00386AE1"/>
    <w:rsid w:val="003C35DE"/>
    <w:rsid w:val="003D1D05"/>
    <w:rsid w:val="003E5EC1"/>
    <w:rsid w:val="0040415F"/>
    <w:rsid w:val="004121F9"/>
    <w:rsid w:val="00433502"/>
    <w:rsid w:val="00437341"/>
    <w:rsid w:val="0044002B"/>
    <w:rsid w:val="004423A4"/>
    <w:rsid w:val="00443C94"/>
    <w:rsid w:val="00461DB8"/>
    <w:rsid w:val="00484958"/>
    <w:rsid w:val="00487904"/>
    <w:rsid w:val="004A5B61"/>
    <w:rsid w:val="004B3B4D"/>
    <w:rsid w:val="004C14A8"/>
    <w:rsid w:val="004C16AB"/>
    <w:rsid w:val="004D3063"/>
    <w:rsid w:val="004D7F15"/>
    <w:rsid w:val="004E1F03"/>
    <w:rsid w:val="004F0267"/>
    <w:rsid w:val="004F059B"/>
    <w:rsid w:val="00500642"/>
    <w:rsid w:val="00515E66"/>
    <w:rsid w:val="00517E2C"/>
    <w:rsid w:val="005209CD"/>
    <w:rsid w:val="0052446D"/>
    <w:rsid w:val="00524DCD"/>
    <w:rsid w:val="00532EA7"/>
    <w:rsid w:val="00534BCC"/>
    <w:rsid w:val="00536FE7"/>
    <w:rsid w:val="00565D24"/>
    <w:rsid w:val="005910D1"/>
    <w:rsid w:val="00595D77"/>
    <w:rsid w:val="005A2AD9"/>
    <w:rsid w:val="005A6EDC"/>
    <w:rsid w:val="005B009F"/>
    <w:rsid w:val="005B6A14"/>
    <w:rsid w:val="005C19EC"/>
    <w:rsid w:val="005F02E3"/>
    <w:rsid w:val="005F0769"/>
    <w:rsid w:val="005F1093"/>
    <w:rsid w:val="006031A2"/>
    <w:rsid w:val="00615858"/>
    <w:rsid w:val="0062235B"/>
    <w:rsid w:val="006335E7"/>
    <w:rsid w:val="00636CA0"/>
    <w:rsid w:val="006449CF"/>
    <w:rsid w:val="00644F28"/>
    <w:rsid w:val="00647229"/>
    <w:rsid w:val="00652FED"/>
    <w:rsid w:val="006721C0"/>
    <w:rsid w:val="006A2DCE"/>
    <w:rsid w:val="006B4CAF"/>
    <w:rsid w:val="006D7B15"/>
    <w:rsid w:val="006F4CDB"/>
    <w:rsid w:val="006F6064"/>
    <w:rsid w:val="007069AB"/>
    <w:rsid w:val="00725DBA"/>
    <w:rsid w:val="00744F35"/>
    <w:rsid w:val="00753383"/>
    <w:rsid w:val="00774AAC"/>
    <w:rsid w:val="00774CF6"/>
    <w:rsid w:val="00777203"/>
    <w:rsid w:val="00783285"/>
    <w:rsid w:val="007A562D"/>
    <w:rsid w:val="007D638E"/>
    <w:rsid w:val="007E1B59"/>
    <w:rsid w:val="007F40C3"/>
    <w:rsid w:val="007F678A"/>
    <w:rsid w:val="00803702"/>
    <w:rsid w:val="00804E4F"/>
    <w:rsid w:val="00816CDD"/>
    <w:rsid w:val="00831545"/>
    <w:rsid w:val="00843FFE"/>
    <w:rsid w:val="00854787"/>
    <w:rsid w:val="00857935"/>
    <w:rsid w:val="00866B45"/>
    <w:rsid w:val="00867FE9"/>
    <w:rsid w:val="00870AD6"/>
    <w:rsid w:val="00870B2B"/>
    <w:rsid w:val="008809EF"/>
    <w:rsid w:val="008A4B02"/>
    <w:rsid w:val="008A675A"/>
    <w:rsid w:val="008B4D31"/>
    <w:rsid w:val="008C0A7B"/>
    <w:rsid w:val="008C78E4"/>
    <w:rsid w:val="008D0F2A"/>
    <w:rsid w:val="008D7EA3"/>
    <w:rsid w:val="008E0613"/>
    <w:rsid w:val="008E2EF5"/>
    <w:rsid w:val="008F4FEC"/>
    <w:rsid w:val="008F7F09"/>
    <w:rsid w:val="00906EF7"/>
    <w:rsid w:val="00907DBA"/>
    <w:rsid w:val="00910584"/>
    <w:rsid w:val="00925F54"/>
    <w:rsid w:val="00932432"/>
    <w:rsid w:val="00967791"/>
    <w:rsid w:val="00976AEF"/>
    <w:rsid w:val="009A15A7"/>
    <w:rsid w:val="009B186B"/>
    <w:rsid w:val="009B7CAE"/>
    <w:rsid w:val="009C0951"/>
    <w:rsid w:val="009C1E16"/>
    <w:rsid w:val="009C6762"/>
    <w:rsid w:val="009D529C"/>
    <w:rsid w:val="009E5BF9"/>
    <w:rsid w:val="009F1CA8"/>
    <w:rsid w:val="00A0098A"/>
    <w:rsid w:val="00A149CF"/>
    <w:rsid w:val="00A200C7"/>
    <w:rsid w:val="00A24321"/>
    <w:rsid w:val="00A374C6"/>
    <w:rsid w:val="00A54346"/>
    <w:rsid w:val="00A570FE"/>
    <w:rsid w:val="00A95CAB"/>
    <w:rsid w:val="00AA008C"/>
    <w:rsid w:val="00AB4481"/>
    <w:rsid w:val="00AB6D3A"/>
    <w:rsid w:val="00AB7849"/>
    <w:rsid w:val="00AD0868"/>
    <w:rsid w:val="00AD3576"/>
    <w:rsid w:val="00AD3DDD"/>
    <w:rsid w:val="00AF2D3F"/>
    <w:rsid w:val="00B0145A"/>
    <w:rsid w:val="00B0381F"/>
    <w:rsid w:val="00B115F1"/>
    <w:rsid w:val="00B11C78"/>
    <w:rsid w:val="00B24A46"/>
    <w:rsid w:val="00B339B4"/>
    <w:rsid w:val="00B347BB"/>
    <w:rsid w:val="00B34AC2"/>
    <w:rsid w:val="00B5174E"/>
    <w:rsid w:val="00B6219B"/>
    <w:rsid w:val="00B64389"/>
    <w:rsid w:val="00B736F7"/>
    <w:rsid w:val="00B85D95"/>
    <w:rsid w:val="00BA0575"/>
    <w:rsid w:val="00BA5AE5"/>
    <w:rsid w:val="00BA7B41"/>
    <w:rsid w:val="00BC05AA"/>
    <w:rsid w:val="00BD1E02"/>
    <w:rsid w:val="00C365C9"/>
    <w:rsid w:val="00C53B11"/>
    <w:rsid w:val="00C60A32"/>
    <w:rsid w:val="00C76FDD"/>
    <w:rsid w:val="00C9032B"/>
    <w:rsid w:val="00C93ECB"/>
    <w:rsid w:val="00CF232C"/>
    <w:rsid w:val="00CF3280"/>
    <w:rsid w:val="00CF3CEB"/>
    <w:rsid w:val="00D01080"/>
    <w:rsid w:val="00D04FFA"/>
    <w:rsid w:val="00D05897"/>
    <w:rsid w:val="00D05DCC"/>
    <w:rsid w:val="00D1504F"/>
    <w:rsid w:val="00D2225E"/>
    <w:rsid w:val="00D235C1"/>
    <w:rsid w:val="00D24D71"/>
    <w:rsid w:val="00D45B84"/>
    <w:rsid w:val="00D5550E"/>
    <w:rsid w:val="00D71715"/>
    <w:rsid w:val="00D97196"/>
    <w:rsid w:val="00DA1BB5"/>
    <w:rsid w:val="00DC0044"/>
    <w:rsid w:val="00DC5C23"/>
    <w:rsid w:val="00DC5E19"/>
    <w:rsid w:val="00E105A6"/>
    <w:rsid w:val="00E12ABB"/>
    <w:rsid w:val="00E16B17"/>
    <w:rsid w:val="00E207FB"/>
    <w:rsid w:val="00E26CB0"/>
    <w:rsid w:val="00E27E86"/>
    <w:rsid w:val="00E307A4"/>
    <w:rsid w:val="00E415CB"/>
    <w:rsid w:val="00E46970"/>
    <w:rsid w:val="00E4753F"/>
    <w:rsid w:val="00E5022C"/>
    <w:rsid w:val="00E5610A"/>
    <w:rsid w:val="00E6045C"/>
    <w:rsid w:val="00E740D2"/>
    <w:rsid w:val="00E76FC2"/>
    <w:rsid w:val="00E941BE"/>
    <w:rsid w:val="00EA29C4"/>
    <w:rsid w:val="00EA738E"/>
    <w:rsid w:val="00EC5150"/>
    <w:rsid w:val="00ED13C0"/>
    <w:rsid w:val="00ED1F09"/>
    <w:rsid w:val="00ED3051"/>
    <w:rsid w:val="00EE1FA9"/>
    <w:rsid w:val="00EF2BBA"/>
    <w:rsid w:val="00EF4A72"/>
    <w:rsid w:val="00F17C90"/>
    <w:rsid w:val="00F17DB4"/>
    <w:rsid w:val="00F2054B"/>
    <w:rsid w:val="00F37FCE"/>
    <w:rsid w:val="00F43375"/>
    <w:rsid w:val="00F54FCD"/>
    <w:rsid w:val="00F657F8"/>
    <w:rsid w:val="00F70C7E"/>
    <w:rsid w:val="00F769DC"/>
    <w:rsid w:val="00F85C20"/>
    <w:rsid w:val="00F90BE6"/>
    <w:rsid w:val="00FB1F08"/>
    <w:rsid w:val="00FB22D6"/>
    <w:rsid w:val="00FD1B44"/>
    <w:rsid w:val="00FD4A41"/>
    <w:rsid w:val="00FE7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;"/>
  <w15:chartTrackingRefBased/>
  <w15:docId w15:val="{26BDD289-B774-4BB7-B1D5-FB1EC3892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</w:latentStyles>
  <w:style w:type="paragraph" w:default="1" w:styleId="Standard">
    <w:name w:val="Normal"/>
    <w:qFormat/>
    <w:rsid w:val="00437341"/>
    <w:pPr>
      <w:spacing w:line="260" w:lineRule="atLeast"/>
    </w:pPr>
    <w:rPr>
      <w:rFonts w:ascii="Arial" w:hAnsi="Arial"/>
      <w:spacing w:val="2"/>
      <w:sz w:val="22"/>
      <w:szCs w:val="22"/>
    </w:rPr>
  </w:style>
  <w:style w:type="paragraph" w:styleId="berschrift1">
    <w:name w:val="heading 1"/>
    <w:basedOn w:val="Standard"/>
    <w:next w:val="Standard"/>
    <w:qFormat/>
    <w:rsid w:val="00644F28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4">
    <w:name w:val="heading 4"/>
    <w:basedOn w:val="Standard"/>
    <w:next w:val="Standard"/>
    <w:qFormat/>
    <w:rsid w:val="00AA008C"/>
    <w:pPr>
      <w:keepNext/>
      <w:numPr>
        <w:ilvl w:val="3"/>
        <w:numId w:val="3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berschrift5">
    <w:name w:val="heading 5"/>
    <w:basedOn w:val="Standard"/>
    <w:next w:val="Standard"/>
    <w:autoRedefine/>
    <w:qFormat/>
    <w:rsid w:val="00AA008C"/>
    <w:pPr>
      <w:numPr>
        <w:ilvl w:val="4"/>
        <w:numId w:val="3"/>
      </w:numPr>
      <w:spacing w:before="240" w:after="60"/>
      <w:outlineLvl w:val="4"/>
    </w:pPr>
    <w:rPr>
      <w:rFonts w:ascii="Arial Narrow" w:hAnsi="Arial Narrow"/>
      <w:b/>
      <w:bCs/>
      <w:i/>
      <w:i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8C78E4"/>
    <w:pPr>
      <w:tabs>
        <w:tab w:val="center" w:pos="4536"/>
        <w:tab w:val="right" w:pos="9072"/>
      </w:tabs>
      <w:spacing w:after="120" w:line="240" w:lineRule="auto"/>
    </w:pPr>
    <w:rPr>
      <w:rFonts w:ascii="Univers LT 57 Condensed" w:hAnsi="Univers LT 57 Condensed"/>
      <w:sz w:val="12"/>
    </w:rPr>
  </w:style>
  <w:style w:type="paragraph" w:styleId="Fuzeile">
    <w:name w:val="footer"/>
    <w:aliases w:val="Adresse"/>
    <w:basedOn w:val="Standard"/>
    <w:rsid w:val="003610AA"/>
    <w:pPr>
      <w:tabs>
        <w:tab w:val="center" w:pos="4536"/>
        <w:tab w:val="right" w:pos="9072"/>
      </w:tabs>
      <w:spacing w:line="271" w:lineRule="auto"/>
    </w:pPr>
    <w:rPr>
      <w:sz w:val="15"/>
    </w:rPr>
  </w:style>
  <w:style w:type="character" w:styleId="Hyperlink">
    <w:name w:val="Hyperlink"/>
    <w:rsid w:val="001931D1"/>
    <w:rPr>
      <w:color w:val="0000FF"/>
      <w:u w:val="single"/>
    </w:rPr>
  </w:style>
  <w:style w:type="character" w:styleId="Seitenzahl">
    <w:name w:val="page number"/>
    <w:basedOn w:val="Absatz-Standardschriftart"/>
    <w:rsid w:val="00CF232C"/>
  </w:style>
  <w:style w:type="paragraph" w:styleId="Sprechblasentext">
    <w:name w:val="Balloon Text"/>
    <w:basedOn w:val="Standard"/>
    <w:semiHidden/>
    <w:rsid w:val="00461DB8"/>
    <w:rPr>
      <w:rFonts w:ascii="Tahoma" w:hAnsi="Tahoma" w:cs="Tahoma"/>
      <w:sz w:val="16"/>
      <w:szCs w:val="16"/>
    </w:rPr>
  </w:style>
  <w:style w:type="table" w:styleId="Tabellenraster">
    <w:name w:val="Table Grid"/>
    <w:aliases w:val="feusi_tabellengitternetz"/>
    <w:basedOn w:val="NormaleTabelle"/>
    <w:rsid w:val="00783285"/>
    <w:rPr>
      <w:rFonts w:ascii="Arial" w:hAnsi="Arial"/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Tms Rmn" w:hAnsi="Tms Rmn"/>
      </w:rPr>
    </w:tblStylePr>
  </w:style>
  <w:style w:type="paragraph" w:styleId="Dokumentstruktur">
    <w:name w:val="Document Map"/>
    <w:basedOn w:val="Standard"/>
    <w:semiHidden/>
    <w:rsid w:val="009E5BF9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berschrift">
    <w:name w:val="Überschrift"/>
    <w:basedOn w:val="Standard"/>
    <w:rsid w:val="008C0A7B"/>
    <w:rPr>
      <w:b/>
      <w:bCs/>
      <w:szCs w:val="20"/>
    </w:rPr>
  </w:style>
  <w:style w:type="paragraph" w:customStyle="1" w:styleId="FusszeileTitel">
    <w:name w:val="Fusszeile Titel"/>
    <w:basedOn w:val="Fuzeile"/>
    <w:rsid w:val="006449CF"/>
    <w:pPr>
      <w:spacing w:after="80" w:line="240" w:lineRule="auto"/>
    </w:pPr>
    <w:rPr>
      <w:rFonts w:ascii="Univers LT 67 CondensedBold" w:hAnsi="Univers LT 67 CondensedBold"/>
    </w:rPr>
  </w:style>
  <w:style w:type="paragraph" w:customStyle="1" w:styleId="susvaufzhlung">
    <w:name w:val="susv_aufzählung"/>
    <w:basedOn w:val="Standard"/>
    <w:rsid w:val="00437341"/>
    <w:pPr>
      <w:numPr>
        <w:numId w:val="33"/>
      </w:numPr>
    </w:pPr>
    <w:rPr>
      <w:rFonts w:cs="Arial"/>
      <w:szCs w:val="20"/>
    </w:rPr>
  </w:style>
  <w:style w:type="paragraph" w:customStyle="1" w:styleId="susvbetreff">
    <w:name w:val="susv_betreff"/>
    <w:basedOn w:val="Standard"/>
    <w:next w:val="Standard"/>
    <w:rsid w:val="00437341"/>
    <w:pPr>
      <w:outlineLvl w:val="0"/>
    </w:pPr>
    <w:rPr>
      <w:rFonts w:cs="Arial"/>
      <w:b/>
      <w:szCs w:val="20"/>
    </w:rPr>
  </w:style>
  <w:style w:type="paragraph" w:customStyle="1" w:styleId="susvstandard">
    <w:name w:val="susv_standard"/>
    <w:basedOn w:val="Standard"/>
    <w:rsid w:val="00437341"/>
    <w:pPr>
      <w:outlineLvl w:val="0"/>
    </w:pPr>
    <w:rPr>
      <w:rFonts w:cs="Arial"/>
      <w:szCs w:val="20"/>
    </w:rPr>
  </w:style>
  <w:style w:type="paragraph" w:customStyle="1" w:styleId="susvstandardfett">
    <w:name w:val="susv_standard_fett"/>
    <w:basedOn w:val="susvstandard"/>
    <w:rsid w:val="00783285"/>
    <w:rPr>
      <w:b/>
    </w:rPr>
  </w:style>
  <w:style w:type="paragraph" w:customStyle="1" w:styleId="Default">
    <w:name w:val="Default"/>
    <w:rsid w:val="000C6101"/>
    <w:pPr>
      <w:tabs>
        <w:tab w:val="left" w:pos="709"/>
      </w:tabs>
      <w:suppressAutoHyphens/>
      <w:spacing w:after="200" w:line="276" w:lineRule="atLeast"/>
    </w:pPr>
    <w:rPr>
      <w:rFonts w:ascii="Calibri" w:eastAsia="DejaVu Sans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037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0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sst3:Desktop:susv_mit_geschaeftsstell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05461B-E63D-410B-80AD-075C773899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susv_mit_geschaeftsstelle_neu</Template>
  <TotalTime>0</TotalTime>
  <Pages>1</Pages>
  <Words>262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Brief Vorlage SUSV</vt:lpstr>
    </vt:vector>
  </TitlesOfParts>
  <Company>Schweizer Unterwasser-Sport-Verband SUSV</Company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 Vorlage SUSV</dc:title>
  <dc:subject>Elektronische Vorlagen</dc:subject>
  <dc:creator>Heinz Ulrich</dc:creator>
  <cp:keywords/>
  <cp:lastModifiedBy>Juerg Baumgartner</cp:lastModifiedBy>
  <cp:revision>3</cp:revision>
  <cp:lastPrinted>2014-12-17T08:07:00Z</cp:lastPrinted>
  <dcterms:created xsi:type="dcterms:W3CDTF">2018-10-08T11:07:00Z</dcterms:created>
  <dcterms:modified xsi:type="dcterms:W3CDTF">2018-10-08T11:08:00Z</dcterms:modified>
</cp:coreProperties>
</file>